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1" w:type="pct"/>
        <w:tblLook w:val="0600" w:firstRow="0" w:lastRow="0" w:firstColumn="0" w:lastColumn="0" w:noHBand="1" w:noVBand="1"/>
        <w:tblCaption w:val="Layout table"/>
      </w:tblPr>
      <w:tblGrid>
        <w:gridCol w:w="2056"/>
        <w:gridCol w:w="2056"/>
        <w:gridCol w:w="2057"/>
        <w:gridCol w:w="2057"/>
        <w:gridCol w:w="2057"/>
        <w:gridCol w:w="1420"/>
        <w:gridCol w:w="637"/>
        <w:gridCol w:w="2063"/>
      </w:tblGrid>
      <w:tr w:rsidR="00EB29B2" w14:paraId="02FBD5D4" w14:textId="77777777" w:rsidTr="00FA2A25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8FF1835" w14:textId="77777777" w:rsidR="00EB29B2" w:rsidRPr="009F5B59" w:rsidRDefault="004653A0" w:rsidP="00731A18">
            <w:pPr>
              <w:pStyle w:val="Month"/>
              <w:jc w:val="right"/>
            </w:pPr>
            <w:r w:rsidRPr="009F5B59">
              <w:t>January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D507741" w14:textId="77777777" w:rsidR="00EB29B2" w:rsidRPr="009F5B59" w:rsidRDefault="00A87856" w:rsidP="00731A18">
            <w:pPr>
              <w:pStyle w:val="Year"/>
              <w:jc w:val="right"/>
            </w:pPr>
            <w:r>
              <w:t>2026</w:t>
            </w:r>
          </w:p>
        </w:tc>
      </w:tr>
      <w:tr w:rsidR="00EB29B2" w14:paraId="1B8927FF" w14:textId="77777777" w:rsidTr="00FA2A25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246D7FF" w14:textId="77777777" w:rsidR="00EB29B2" w:rsidRDefault="00EB29B2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2D90B09" w14:textId="77777777" w:rsidR="00EB29B2" w:rsidRDefault="00EB29B2">
            <w:pPr>
              <w:pStyle w:val="NoSpacing"/>
            </w:pPr>
          </w:p>
        </w:tc>
      </w:tr>
      <w:tr w:rsidR="005B4B49" w14:paraId="0FC49F4A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7D01F4D" w14:textId="77777777" w:rsidR="00EB29B2" w:rsidRDefault="00000000">
            <w:pPr>
              <w:pStyle w:val="Days"/>
            </w:pPr>
            <w:sdt>
              <w:sdtPr>
                <w:id w:val="-1559472048"/>
                <w:placeholder>
                  <w:docPart w:val="6A7A0AD9E30F4EBE9DBB4BD8C11AD9D0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64DB99F" w14:textId="77777777" w:rsidR="00EB29B2" w:rsidRDefault="00000000">
            <w:pPr>
              <w:pStyle w:val="Days"/>
            </w:pPr>
            <w:sdt>
              <w:sdtPr>
                <w:id w:val="1830477086"/>
                <w:placeholder>
                  <w:docPart w:val="EE309C4C18444E02A44E8361F9897DD9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ED6CAEC" w14:textId="77777777" w:rsidR="00EB29B2" w:rsidRDefault="00000000">
            <w:pPr>
              <w:pStyle w:val="Days"/>
            </w:pPr>
            <w:sdt>
              <w:sdtPr>
                <w:id w:val="1049036045"/>
                <w:placeholder>
                  <w:docPart w:val="B3157C7610744DB797F8127FF41320E6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133A87C" w14:textId="77777777" w:rsidR="00EB29B2" w:rsidRDefault="00000000">
            <w:pPr>
              <w:pStyle w:val="Days"/>
            </w:pPr>
            <w:sdt>
              <w:sdtPr>
                <w:id w:val="513506771"/>
                <w:placeholder>
                  <w:docPart w:val="EE42FCC65D2F43B588A8E65E19BC070B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5D3747C" w14:textId="77777777" w:rsidR="00EB29B2" w:rsidRDefault="00000000">
            <w:pPr>
              <w:pStyle w:val="Days"/>
            </w:pPr>
            <w:sdt>
              <w:sdtPr>
                <w:id w:val="1506241252"/>
                <w:placeholder>
                  <w:docPart w:val="0F1FBB270FC04AA7841DB73B30D18678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C28B846" w14:textId="77777777" w:rsidR="00EB29B2" w:rsidRDefault="00000000">
            <w:pPr>
              <w:pStyle w:val="Days"/>
            </w:pPr>
            <w:sdt>
              <w:sdtPr>
                <w:id w:val="366961532"/>
                <w:placeholder>
                  <w:docPart w:val="3668D815487E46ED94CD68CE4DC9E140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1323FC1" w14:textId="77777777" w:rsidR="00EB29B2" w:rsidRDefault="00000000">
            <w:pPr>
              <w:pStyle w:val="Days"/>
            </w:pPr>
            <w:sdt>
              <w:sdtPr>
                <w:id w:val="-703411913"/>
                <w:placeholder>
                  <w:docPart w:val="C2443252B1C6434A8A26050998B8FAFC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494B19F5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1F9B00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89FC8F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AABE35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4FE34D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CFD7F7" w14:textId="77777777" w:rsidR="00A87856" w:rsidRDefault="00A87856" w:rsidP="00A87856">
            <w:pPr>
              <w:pStyle w:val="Dates"/>
            </w:pPr>
            <w:r w:rsidRPr="00537D06">
              <w:t>1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9CF426" w14:textId="77777777" w:rsidR="00A87856" w:rsidRDefault="00A87856" w:rsidP="00A87856">
            <w:pPr>
              <w:pStyle w:val="Dates"/>
            </w:pPr>
            <w:r w:rsidRPr="00537D06">
              <w:t>2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4F3258" w14:textId="77777777" w:rsidR="00A87856" w:rsidRDefault="00A87856" w:rsidP="00A87856">
            <w:pPr>
              <w:pStyle w:val="Dates"/>
            </w:pPr>
            <w:r w:rsidRPr="00537D06">
              <w:t>3</w:t>
            </w:r>
          </w:p>
        </w:tc>
      </w:tr>
      <w:tr w:rsidR="00A87856" w14:paraId="42BF78EE" w14:textId="77777777" w:rsidTr="00FA1F03">
        <w:trPr>
          <w:trHeight w:hRule="exact" w:val="1089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2FAA7D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AC591E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E3E0AF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2FA578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EBA4DE" w14:textId="73BC63B2" w:rsidR="00A87856" w:rsidRPr="00FA1F03" w:rsidRDefault="00561397" w:rsidP="00A87856">
            <w:pPr>
              <w:pStyle w:val="Dates"/>
              <w:rPr>
                <w:rFonts w:ascii="Aptos Black" w:hAnsi="Aptos Black"/>
                <w:sz w:val="72"/>
                <w:szCs w:val="72"/>
              </w:rPr>
            </w:pPr>
            <w:r w:rsidRPr="00FA1F03">
              <w:rPr>
                <w:rFonts w:ascii="Aptos Black" w:hAnsi="Aptos Black"/>
                <w:sz w:val="72"/>
                <w:szCs w:val="72"/>
              </w:rPr>
              <w:t>4472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209BEF" w14:textId="35FE7638" w:rsidR="00A87856" w:rsidRPr="00FA1F03" w:rsidRDefault="00637244" w:rsidP="00A87856">
            <w:pPr>
              <w:pStyle w:val="Dates"/>
              <w:rPr>
                <w:rFonts w:ascii="Aptos Black" w:hAnsi="Aptos Black"/>
                <w:sz w:val="72"/>
                <w:szCs w:val="72"/>
              </w:rPr>
            </w:pPr>
            <w:r>
              <w:rPr>
                <w:rFonts w:ascii="Aptos Black" w:hAnsi="Aptos Black"/>
                <w:sz w:val="72"/>
                <w:szCs w:val="72"/>
              </w:rPr>
              <w:t>2149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0AFE02" w14:textId="752F1699" w:rsidR="00A87856" w:rsidRPr="00FA1F03" w:rsidRDefault="00637244" w:rsidP="00A87856">
            <w:pPr>
              <w:pStyle w:val="Dates"/>
              <w:rPr>
                <w:rFonts w:ascii="Aptos Black" w:hAnsi="Aptos Black"/>
                <w:sz w:val="72"/>
                <w:szCs w:val="72"/>
              </w:rPr>
            </w:pPr>
            <w:r>
              <w:rPr>
                <w:rFonts w:ascii="Aptos Black" w:hAnsi="Aptos Black"/>
                <w:sz w:val="72"/>
                <w:szCs w:val="72"/>
              </w:rPr>
              <w:t>5026</w:t>
            </w:r>
          </w:p>
        </w:tc>
      </w:tr>
      <w:tr w:rsidR="00A87856" w14:paraId="73F26EB4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8F1302" w14:textId="77777777" w:rsidR="00A87856" w:rsidRDefault="00A87856" w:rsidP="00A87856">
            <w:pPr>
              <w:pStyle w:val="Dates"/>
            </w:pPr>
            <w:r>
              <w:t>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D917AD" w14:textId="77777777" w:rsidR="00A87856" w:rsidRDefault="00A87856" w:rsidP="00A87856">
            <w:pPr>
              <w:pStyle w:val="Dates"/>
            </w:pPr>
            <w:r w:rsidRPr="00537D06"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6E53E4" w14:textId="77777777" w:rsidR="00A87856" w:rsidRDefault="00A87856" w:rsidP="00A87856">
            <w:pPr>
              <w:pStyle w:val="Dates"/>
            </w:pPr>
            <w:r w:rsidRPr="00537D06"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B951809" w14:textId="77777777" w:rsidR="00A87856" w:rsidRDefault="00A87856" w:rsidP="00A87856">
            <w:pPr>
              <w:pStyle w:val="Dates"/>
            </w:pPr>
            <w:r w:rsidRPr="00537D06"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C7F2AE" w14:textId="77777777" w:rsidR="00A87856" w:rsidRDefault="00A87856" w:rsidP="00A87856">
            <w:pPr>
              <w:pStyle w:val="Dates"/>
            </w:pPr>
            <w:r w:rsidRPr="00537D06">
              <w:t>8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B5B5C7" w14:textId="77777777" w:rsidR="00A87856" w:rsidRDefault="00A87856" w:rsidP="00A87856">
            <w:pPr>
              <w:pStyle w:val="Dates"/>
            </w:pPr>
            <w:r w:rsidRPr="00537D06">
              <w:t>9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0B98D1" w14:textId="77777777" w:rsidR="00A87856" w:rsidRDefault="00A87856" w:rsidP="00A87856">
            <w:pPr>
              <w:pStyle w:val="Dates"/>
            </w:pPr>
            <w:r w:rsidRPr="00537D06">
              <w:t>10</w:t>
            </w:r>
          </w:p>
        </w:tc>
      </w:tr>
      <w:tr w:rsidR="00637244" w14:paraId="3B099FEA" w14:textId="77777777" w:rsidTr="00637244">
        <w:trPr>
          <w:trHeight w:hRule="exact" w:val="1026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8DD4FF" w14:textId="29A69E25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4796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30F9CC" w14:textId="3CD0F763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0419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EC0C08" w14:textId="67E618DA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0627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9671BC" w14:textId="1314507C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3153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96298B" w14:textId="356A8229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2995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C470B9" w14:textId="121133FB" w:rsidR="00637244" w:rsidRDefault="00D00BE5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0581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2517AA" w14:textId="08F05C94" w:rsidR="00637244" w:rsidRDefault="00D92910" w:rsidP="0063724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9488</w:t>
            </w:r>
          </w:p>
        </w:tc>
      </w:tr>
      <w:tr w:rsidR="00637244" w14:paraId="515019AA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48A59A" w14:textId="77777777" w:rsidR="00637244" w:rsidRDefault="00637244" w:rsidP="00637244">
            <w:pPr>
              <w:pStyle w:val="Dates"/>
            </w:pPr>
            <w:r>
              <w:t>11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05FDBB" w14:textId="77777777" w:rsidR="00637244" w:rsidRDefault="00637244" w:rsidP="00637244">
            <w:pPr>
              <w:pStyle w:val="Dates"/>
            </w:pPr>
            <w:r w:rsidRPr="00537D06"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E3C147" w14:textId="77777777" w:rsidR="00637244" w:rsidRDefault="00637244" w:rsidP="00637244">
            <w:pPr>
              <w:pStyle w:val="Dates"/>
            </w:pPr>
            <w:r w:rsidRPr="00537D06">
              <w:t>13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7AB28A" w14:textId="77777777" w:rsidR="00637244" w:rsidRDefault="00637244" w:rsidP="00637244">
            <w:pPr>
              <w:pStyle w:val="Dates"/>
            </w:pPr>
            <w:r w:rsidRPr="00537D06">
              <w:t>14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200145" w14:textId="77777777" w:rsidR="00637244" w:rsidRDefault="00637244" w:rsidP="00637244">
            <w:pPr>
              <w:pStyle w:val="Dates"/>
            </w:pPr>
            <w:r w:rsidRPr="00537D06">
              <w:t>15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DD8332" w14:textId="77777777" w:rsidR="00637244" w:rsidRDefault="00637244" w:rsidP="00637244">
            <w:pPr>
              <w:pStyle w:val="Dates"/>
            </w:pPr>
            <w:r w:rsidRPr="00537D06">
              <w:t>16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FEC173" w14:textId="77777777" w:rsidR="00637244" w:rsidRDefault="00637244" w:rsidP="00637244">
            <w:pPr>
              <w:pStyle w:val="Dates"/>
            </w:pPr>
            <w:r w:rsidRPr="00537D06">
              <w:t>17</w:t>
            </w:r>
          </w:p>
        </w:tc>
      </w:tr>
      <w:tr w:rsidR="00D92910" w14:paraId="4646FF1D" w14:textId="77777777" w:rsidTr="00D92910">
        <w:trPr>
          <w:trHeight w:hRule="exact" w:val="1044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F57424" w14:textId="1DB0467E" w:rsidR="00D92910" w:rsidRDefault="00D92910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5643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753356" w14:textId="6F4AEFC4" w:rsidR="00D92910" w:rsidRDefault="00D92910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0802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3F552A" w14:textId="4231D4EE" w:rsidR="00D92910" w:rsidRDefault="001A3EF7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3833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B30DD1" w14:textId="184ABE00" w:rsidR="00D92910" w:rsidRDefault="001A3EF7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1091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25D16E" w14:textId="1897D99A" w:rsidR="00D92910" w:rsidRDefault="001A3EF7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4636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E0663D" w14:textId="6B7F9009" w:rsidR="00D92910" w:rsidRDefault="001A3EF7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4916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BF26F9" w14:textId="52DCFC69" w:rsidR="00D92910" w:rsidRDefault="001A3EF7" w:rsidP="00D9291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2439</w:t>
            </w:r>
          </w:p>
        </w:tc>
      </w:tr>
      <w:tr w:rsidR="00D92910" w14:paraId="319EBBD4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B5E184" w14:textId="77777777" w:rsidR="00D92910" w:rsidRDefault="00D92910" w:rsidP="00D92910">
            <w:pPr>
              <w:pStyle w:val="Dates"/>
            </w:pPr>
            <w:r>
              <w:t>18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994098" w14:textId="77777777" w:rsidR="00D92910" w:rsidRDefault="00D92910" w:rsidP="00D92910">
            <w:pPr>
              <w:pStyle w:val="Dates"/>
            </w:pPr>
            <w:r w:rsidRPr="00537D06">
              <w:t>19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4FF78A" w14:textId="77777777" w:rsidR="00D92910" w:rsidRDefault="00D92910" w:rsidP="00D92910">
            <w:pPr>
              <w:pStyle w:val="Dates"/>
            </w:pPr>
            <w:r w:rsidRPr="00537D06"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D82753" w14:textId="77777777" w:rsidR="00D92910" w:rsidRDefault="00D92910" w:rsidP="00D92910">
            <w:pPr>
              <w:pStyle w:val="Dates"/>
            </w:pPr>
            <w:r w:rsidRPr="00537D06">
              <w:t>21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696BD9" w14:textId="77777777" w:rsidR="00D92910" w:rsidRDefault="00D92910" w:rsidP="00D92910">
            <w:pPr>
              <w:pStyle w:val="Dates"/>
            </w:pPr>
            <w:r w:rsidRPr="00537D06">
              <w:t>22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5B55BA" w14:textId="77777777" w:rsidR="00D92910" w:rsidRDefault="00D92910" w:rsidP="00D92910">
            <w:pPr>
              <w:pStyle w:val="Dates"/>
            </w:pPr>
            <w:r w:rsidRPr="00537D06">
              <w:t>23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F477A6" w14:textId="77777777" w:rsidR="00D92910" w:rsidRDefault="00D92910" w:rsidP="00D92910">
            <w:pPr>
              <w:pStyle w:val="Dates"/>
            </w:pPr>
            <w:r w:rsidRPr="00537D06">
              <w:t>24</w:t>
            </w:r>
          </w:p>
        </w:tc>
      </w:tr>
      <w:tr w:rsidR="001A3EF7" w14:paraId="0639E2EA" w14:textId="77777777" w:rsidTr="001A3EF7">
        <w:trPr>
          <w:trHeight w:hRule="exact" w:val="1134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98780B" w14:textId="6F45CE93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5452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4205E4" w14:textId="5FB5E526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3518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E8CD64" w14:textId="54D13C05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4876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1C311F" w14:textId="023E3827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3508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954A28" w14:textId="0000ED0D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1366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4A967A" w14:textId="4CBA7567" w:rsidR="001A3EF7" w:rsidRDefault="00704033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0905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7BBE21" w14:textId="6616CF36" w:rsidR="001A3EF7" w:rsidRDefault="00DC09A8" w:rsidP="001A3EF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8524</w:t>
            </w:r>
          </w:p>
        </w:tc>
      </w:tr>
      <w:tr w:rsidR="001A3EF7" w14:paraId="3B4F474E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C2E633" w14:textId="77777777" w:rsidR="001A3EF7" w:rsidRDefault="001A3EF7" w:rsidP="001A3EF7">
            <w:pPr>
              <w:pStyle w:val="Dates"/>
            </w:pPr>
            <w:r>
              <w:t>25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061F66" w14:textId="77777777" w:rsidR="001A3EF7" w:rsidRDefault="001A3EF7" w:rsidP="001A3EF7">
            <w:pPr>
              <w:pStyle w:val="Dates"/>
            </w:pPr>
            <w:r w:rsidRPr="00537D06">
              <w:t>26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EF630B" w14:textId="77777777" w:rsidR="001A3EF7" w:rsidRDefault="001A3EF7" w:rsidP="001A3EF7">
            <w:pPr>
              <w:pStyle w:val="Dates"/>
            </w:pPr>
            <w:r w:rsidRPr="00537D06"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B798C7" w14:textId="77777777" w:rsidR="001A3EF7" w:rsidRDefault="001A3EF7" w:rsidP="001A3EF7">
            <w:pPr>
              <w:pStyle w:val="Dates"/>
            </w:pPr>
            <w:r w:rsidRPr="00537D06">
              <w:t>28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6CE6D4" w14:textId="77777777" w:rsidR="001A3EF7" w:rsidRDefault="001A3EF7" w:rsidP="001A3EF7">
            <w:pPr>
              <w:pStyle w:val="Dates"/>
            </w:pPr>
            <w:r w:rsidRPr="00537D06">
              <w:t>29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E0395E" w14:textId="77777777" w:rsidR="001A3EF7" w:rsidRDefault="001A3EF7" w:rsidP="001A3EF7">
            <w:pPr>
              <w:pStyle w:val="Dates"/>
            </w:pPr>
            <w:r w:rsidRPr="00537D06">
              <w:t>30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05A9C8" w14:textId="77777777" w:rsidR="001A3EF7" w:rsidRDefault="001A3EF7" w:rsidP="001A3EF7">
            <w:pPr>
              <w:pStyle w:val="Dates"/>
            </w:pPr>
            <w:r w:rsidRPr="00537D06">
              <w:t>31</w:t>
            </w:r>
          </w:p>
        </w:tc>
      </w:tr>
      <w:tr w:rsidR="00DC09A8" w14:paraId="679D640E" w14:textId="77777777" w:rsidTr="00DC09A8">
        <w:trPr>
          <w:trHeight w:hRule="exact" w:val="1044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6F59AB" w14:textId="3DCE6FC8" w:rsidR="00DC09A8" w:rsidRDefault="00DC09A8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5290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CFE943" w14:textId="1D895A60" w:rsidR="00DC09A8" w:rsidRDefault="00DC09A8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0338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3477CC" w14:textId="4DFE3B8E" w:rsidR="00DC09A8" w:rsidRDefault="00DC09A8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3533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E49962" w14:textId="3CBE7DA4" w:rsidR="00DC09A8" w:rsidRDefault="00DC09A8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5814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DD415B" w14:textId="3599A608" w:rsidR="00DC09A8" w:rsidRDefault="00DC09A8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2751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212A88" w14:textId="30B6BE7D" w:rsidR="00DC09A8" w:rsidRDefault="00A95231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2471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698198" w14:textId="44A7470E" w:rsidR="00DC09A8" w:rsidRDefault="00A95231" w:rsidP="00DC09A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7004</w:t>
            </w:r>
          </w:p>
        </w:tc>
      </w:tr>
      <w:tr w:rsidR="00DC09A8" w14:paraId="18BF3804" w14:textId="77777777" w:rsidTr="00FA2A25"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146400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4D1197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A8B389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FC54E7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51FC5B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4B121D" w14:textId="77777777" w:rsidR="00DC09A8" w:rsidRDefault="00DC09A8" w:rsidP="00DC09A8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02C152" w14:textId="77777777" w:rsidR="00DC09A8" w:rsidRDefault="00DC09A8" w:rsidP="00DC09A8">
            <w:pPr>
              <w:pStyle w:val="Dates"/>
            </w:pPr>
          </w:p>
        </w:tc>
      </w:tr>
      <w:tr w:rsidR="00DC09A8" w14:paraId="72E48CBD" w14:textId="77777777" w:rsidTr="00FA2A25">
        <w:trPr>
          <w:trHeight w:hRule="exact" w:val="720"/>
        </w:trPr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D4A108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3296DC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D23F94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DDD972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EBCB98" w14:textId="77777777" w:rsidR="00DC09A8" w:rsidRDefault="00DC09A8" w:rsidP="00DC09A8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EE769D" w14:textId="77777777" w:rsidR="00DC09A8" w:rsidRDefault="00DC09A8" w:rsidP="00DC09A8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492A31" w14:textId="77777777" w:rsidR="00DC09A8" w:rsidRDefault="00DC09A8" w:rsidP="00DC09A8">
            <w:pPr>
              <w:pStyle w:val="Dates"/>
            </w:pPr>
          </w:p>
        </w:tc>
      </w:tr>
    </w:tbl>
    <w:p w14:paraId="61FC5A44" w14:textId="77777777" w:rsidR="00053E1F" w:rsidRDefault="00053E1F">
      <w:pPr>
        <w:sectPr w:rsidR="00053E1F" w:rsidSect="00347906">
          <w:pgSz w:w="15840" w:h="12240" w:orient="landscape" w:code="1"/>
          <w:pgMar w:top="504" w:right="720" w:bottom="0" w:left="720" w:header="0" w:footer="0" w:gutter="0"/>
          <w:cols w:space="720"/>
          <w:docGrid w:linePitch="360"/>
        </w:sectPr>
      </w:pPr>
    </w:p>
    <w:tbl>
      <w:tblPr>
        <w:tblW w:w="5006" w:type="pct"/>
        <w:tblLook w:val="0600" w:firstRow="0" w:lastRow="0" w:firstColumn="0" w:lastColumn="0" w:noHBand="1" w:noVBand="1"/>
        <w:tblCaption w:val="Layout table"/>
      </w:tblPr>
      <w:tblGrid>
        <w:gridCol w:w="2088"/>
        <w:gridCol w:w="1459"/>
        <w:gridCol w:w="603"/>
        <w:gridCol w:w="2050"/>
        <w:gridCol w:w="1104"/>
        <w:gridCol w:w="940"/>
        <w:gridCol w:w="2050"/>
        <w:gridCol w:w="773"/>
        <w:gridCol w:w="643"/>
        <w:gridCol w:w="631"/>
        <w:gridCol w:w="2076"/>
      </w:tblGrid>
      <w:tr w:rsidR="0042216A" w14:paraId="001C8FBD" w14:textId="77777777" w:rsidTr="00FA2A25">
        <w:tc>
          <w:tcPr>
            <w:tcW w:w="4061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91FC862" w14:textId="77777777" w:rsidR="0042216A" w:rsidRDefault="0042216A" w:rsidP="00362C98">
            <w:pPr>
              <w:pStyle w:val="Month"/>
              <w:jc w:val="right"/>
            </w:pPr>
            <w:r>
              <w:lastRenderedPageBreak/>
              <w:t>February</w:t>
            </w: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3571DBC" w14:textId="77777777" w:rsidR="0042216A" w:rsidRDefault="00A87856" w:rsidP="00362C98">
            <w:pPr>
              <w:pStyle w:val="Year"/>
              <w:jc w:val="right"/>
            </w:pPr>
            <w:r>
              <w:t>2026</w:t>
            </w:r>
          </w:p>
        </w:tc>
      </w:tr>
      <w:tr w:rsidR="0042216A" w14:paraId="5ECAEF4A" w14:textId="77777777" w:rsidTr="00FA2A25">
        <w:tc>
          <w:tcPr>
            <w:tcW w:w="4061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2C3025A" w14:textId="77777777" w:rsidR="0042216A" w:rsidRDefault="0042216A" w:rsidP="000634C9">
            <w:pPr>
              <w:pStyle w:val="NoSpacing"/>
            </w:pPr>
          </w:p>
        </w:tc>
        <w:tc>
          <w:tcPr>
            <w:tcW w:w="939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E3E157B" w14:textId="77777777" w:rsidR="0042216A" w:rsidRDefault="0042216A" w:rsidP="000634C9">
            <w:pPr>
              <w:pStyle w:val="NoSpacing"/>
            </w:pPr>
          </w:p>
        </w:tc>
      </w:tr>
      <w:tr w:rsidR="00C0767A" w14:paraId="7E37D034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A4AE165" w14:textId="77777777" w:rsidR="00C0767A" w:rsidRDefault="00000000" w:rsidP="00C0767A">
            <w:pPr>
              <w:pStyle w:val="Days"/>
            </w:pPr>
            <w:sdt>
              <w:sdtPr>
                <w:id w:val="526755050"/>
                <w:placeholder>
                  <w:docPart w:val="BA1A9687E461446B98D85FDF1AD76DA8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5B5AEAB" w14:textId="77777777" w:rsidR="00C0767A" w:rsidRDefault="00000000" w:rsidP="00C0767A">
            <w:pPr>
              <w:pStyle w:val="Days"/>
            </w:pPr>
            <w:sdt>
              <w:sdtPr>
                <w:id w:val="362030909"/>
                <w:placeholder>
                  <w:docPart w:val="32FA067B0309430BB2EA353E8D059C36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5FA9AD4" w14:textId="77777777" w:rsidR="00C0767A" w:rsidRDefault="00000000" w:rsidP="00C0767A">
            <w:pPr>
              <w:pStyle w:val="Days"/>
            </w:pPr>
            <w:sdt>
              <w:sdtPr>
                <w:id w:val="-1588463047"/>
                <w:placeholder>
                  <w:docPart w:val="33654FC3E9624C538B3ACD5A4671A3AA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A12A683" w14:textId="77777777" w:rsidR="00C0767A" w:rsidRDefault="00000000" w:rsidP="00C0767A">
            <w:pPr>
              <w:pStyle w:val="Days"/>
            </w:pPr>
            <w:sdt>
              <w:sdtPr>
                <w:id w:val="-691997620"/>
                <w:placeholder>
                  <w:docPart w:val="D5A825D2B4A946FCB805490A346356E1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88AADDB" w14:textId="77777777" w:rsidR="00C0767A" w:rsidRDefault="00000000" w:rsidP="00C0767A">
            <w:pPr>
              <w:pStyle w:val="Days"/>
            </w:pPr>
            <w:sdt>
              <w:sdtPr>
                <w:id w:val="1749459127"/>
                <w:placeholder>
                  <w:docPart w:val="1CFE2F1B65454F3DAC086238F3305195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B3C8239" w14:textId="77777777" w:rsidR="00C0767A" w:rsidRDefault="00000000" w:rsidP="00C0767A">
            <w:pPr>
              <w:pStyle w:val="Days"/>
            </w:pPr>
            <w:sdt>
              <w:sdtPr>
                <w:id w:val="-317185076"/>
                <w:placeholder>
                  <w:docPart w:val="A501BE5D3A944528B4FDE97F44049CF4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0B5CB27B" w14:textId="77777777" w:rsidR="00C0767A" w:rsidRDefault="00000000" w:rsidP="00C0767A">
            <w:pPr>
              <w:pStyle w:val="Days"/>
            </w:pPr>
            <w:sdt>
              <w:sdtPr>
                <w:id w:val="-1665071511"/>
                <w:placeholder>
                  <w:docPart w:val="73CA05FA60394C55AEFDB8B7714B6342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783E3B4A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3B4B95" w14:textId="77777777" w:rsidR="00A87856" w:rsidRDefault="00A87856" w:rsidP="00A87856">
            <w:pPr>
              <w:pStyle w:val="Dates"/>
            </w:pPr>
            <w:r>
              <w:t>1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CF742A" w14:textId="77777777" w:rsidR="00A87856" w:rsidRDefault="00A87856" w:rsidP="00A87856">
            <w:pPr>
              <w:pStyle w:val="Dates"/>
            </w:pPr>
            <w:r w:rsidRPr="00DC3485">
              <w:t>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A82B5A" w14:textId="77777777" w:rsidR="00A87856" w:rsidRDefault="00A87856" w:rsidP="00A87856">
            <w:pPr>
              <w:pStyle w:val="Dates"/>
            </w:pPr>
            <w:r w:rsidRPr="00DC3485">
              <w:t>3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93E918" w14:textId="77777777" w:rsidR="00A87856" w:rsidRDefault="00A87856" w:rsidP="00A87856">
            <w:pPr>
              <w:pStyle w:val="Dates"/>
            </w:pPr>
            <w:r w:rsidRPr="00DC3485">
              <w:t>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622FE9" w14:textId="77777777" w:rsidR="00A87856" w:rsidRDefault="00A87856" w:rsidP="00A87856">
            <w:pPr>
              <w:pStyle w:val="Dates"/>
            </w:pPr>
            <w:r w:rsidRPr="00DC3485">
              <w:t>5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D4D098" w14:textId="77777777" w:rsidR="00A87856" w:rsidRDefault="00A87856" w:rsidP="00A87856">
            <w:pPr>
              <w:pStyle w:val="Dates"/>
            </w:pPr>
            <w:r w:rsidRPr="00DC3485">
              <w:t>6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530D9D" w14:textId="77777777" w:rsidR="00A87856" w:rsidRDefault="00A87856" w:rsidP="00A87856">
            <w:pPr>
              <w:pStyle w:val="Dates"/>
            </w:pPr>
            <w:r w:rsidRPr="00DC3485">
              <w:t>7</w:t>
            </w:r>
          </w:p>
        </w:tc>
      </w:tr>
      <w:tr w:rsidR="00A95231" w14:paraId="03A66423" w14:textId="77777777" w:rsidTr="00A95231">
        <w:trPr>
          <w:trHeight w:hRule="exact" w:val="1089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757E5F" w14:textId="0F2599CD" w:rsidR="00A95231" w:rsidRDefault="00A95231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7676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7DB8FC" w14:textId="33CA4A9C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2206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2E7769" w14:textId="29300A49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3351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A7C524" w14:textId="34DA937C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2592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42F9A7" w14:textId="4431F384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6217</w:t>
            </w: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705402" w14:textId="7D715EC0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3167</w:t>
            </w: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53B07B" w14:textId="55EE5148" w:rsidR="00A95231" w:rsidRDefault="00185497" w:rsidP="00A9523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7210</w:t>
            </w:r>
          </w:p>
        </w:tc>
      </w:tr>
      <w:tr w:rsidR="00A95231" w14:paraId="7663E5D8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5C3329" w14:textId="77777777" w:rsidR="00A95231" w:rsidRDefault="00A95231" w:rsidP="00A95231">
            <w:pPr>
              <w:pStyle w:val="Dates"/>
            </w:pPr>
            <w:r>
              <w:t>8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9237852" w14:textId="77777777" w:rsidR="00A95231" w:rsidRDefault="00A95231" w:rsidP="00A95231">
            <w:pPr>
              <w:pStyle w:val="Dates"/>
            </w:pPr>
            <w:r w:rsidRPr="00DC3485">
              <w:t>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CBC61F" w14:textId="77777777" w:rsidR="00A95231" w:rsidRDefault="00A95231" w:rsidP="00A95231">
            <w:pPr>
              <w:pStyle w:val="Dates"/>
            </w:pPr>
            <w:r w:rsidRPr="00DC3485">
              <w:t>10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7C4F0D" w14:textId="77777777" w:rsidR="00A95231" w:rsidRDefault="00A95231" w:rsidP="00A95231">
            <w:pPr>
              <w:pStyle w:val="Dates"/>
            </w:pPr>
            <w:r w:rsidRPr="00DC3485">
              <w:t>11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F1A3FA" w14:textId="77777777" w:rsidR="00A95231" w:rsidRDefault="00A95231" w:rsidP="00A95231">
            <w:pPr>
              <w:pStyle w:val="Dates"/>
            </w:pPr>
            <w:r w:rsidRPr="00DC3485">
              <w:t>12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2C8A35" w14:textId="77777777" w:rsidR="00A95231" w:rsidRDefault="00A95231" w:rsidP="00A95231">
            <w:pPr>
              <w:pStyle w:val="Dates"/>
            </w:pPr>
            <w:r w:rsidRPr="00DC3485">
              <w:t>13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BBEEBAB" w14:textId="77777777" w:rsidR="00A95231" w:rsidRDefault="00A95231" w:rsidP="00A95231">
            <w:pPr>
              <w:pStyle w:val="Dates"/>
            </w:pPr>
            <w:r w:rsidRPr="00DC3485">
              <w:t>14</w:t>
            </w:r>
          </w:p>
        </w:tc>
      </w:tr>
      <w:tr w:rsidR="00185497" w14:paraId="64AC5977" w14:textId="77777777" w:rsidTr="00185497">
        <w:trPr>
          <w:trHeight w:hRule="exact" w:val="1026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7590CB" w14:textId="2F11154C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2462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40A95E" w14:textId="46094FBE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4764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AE4B19" w14:textId="282B0464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5557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83D0A7" w14:textId="7FABAD2E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4456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E876F3" w14:textId="1BA28535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0805</w:t>
            </w: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2831DA" w14:textId="72DD5EBB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1995</w:t>
            </w: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0D4F69" w14:textId="5EA2F54F" w:rsidR="00185497" w:rsidRDefault="00212128" w:rsidP="0018549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0007</w:t>
            </w:r>
          </w:p>
        </w:tc>
      </w:tr>
      <w:tr w:rsidR="00185497" w14:paraId="6F6AC66E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F120C4" w14:textId="77777777" w:rsidR="00185497" w:rsidRDefault="00185497" w:rsidP="00185497">
            <w:pPr>
              <w:pStyle w:val="Dates"/>
            </w:pPr>
            <w:r>
              <w:t>15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82E6AE" w14:textId="77777777" w:rsidR="00185497" w:rsidRDefault="00185497" w:rsidP="00185497">
            <w:pPr>
              <w:pStyle w:val="Dates"/>
            </w:pPr>
            <w:r w:rsidRPr="00DC3485">
              <w:t>16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D87522" w14:textId="77777777" w:rsidR="00185497" w:rsidRDefault="00185497" w:rsidP="00185497">
            <w:pPr>
              <w:pStyle w:val="Dates"/>
            </w:pPr>
            <w:r w:rsidRPr="00DC3485">
              <w:t>17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125D9D" w14:textId="77777777" w:rsidR="00185497" w:rsidRDefault="00185497" w:rsidP="00185497">
            <w:pPr>
              <w:pStyle w:val="Dates"/>
            </w:pPr>
            <w:r w:rsidRPr="00DC3485">
              <w:t>18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9E15B7" w14:textId="77777777" w:rsidR="00185497" w:rsidRDefault="00185497" w:rsidP="00185497">
            <w:pPr>
              <w:pStyle w:val="Dates"/>
            </w:pPr>
            <w:r w:rsidRPr="00DC3485">
              <w:t>19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B40AD5" w14:textId="77777777" w:rsidR="00185497" w:rsidRDefault="00185497" w:rsidP="00185497">
            <w:pPr>
              <w:pStyle w:val="Dates"/>
            </w:pPr>
            <w:r w:rsidRPr="00DC3485">
              <w:t>20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10892A" w14:textId="77777777" w:rsidR="00185497" w:rsidRDefault="00185497" w:rsidP="00185497">
            <w:pPr>
              <w:pStyle w:val="Dates"/>
            </w:pPr>
            <w:r w:rsidRPr="00DC3485">
              <w:t>21</w:t>
            </w:r>
          </w:p>
        </w:tc>
      </w:tr>
      <w:tr w:rsidR="00212128" w14:paraId="11529199" w14:textId="77777777" w:rsidTr="00212128">
        <w:trPr>
          <w:trHeight w:hRule="exact" w:val="1044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4B504F" w14:textId="2D7996B4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0025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54EBB2" w14:textId="4B0C84E8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9842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E2F564" w14:textId="4CAFC9F8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0146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ECBC1E" w14:textId="4E0E95AC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1839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F9ACFB" w14:textId="02EBB999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3330</w:t>
            </w: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6DEA1C" w14:textId="413525D7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6023</w:t>
            </w: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BAEE3F" w14:textId="27B0C95D" w:rsidR="00212128" w:rsidRDefault="00DC1DA9" w:rsidP="0021212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8208</w:t>
            </w:r>
          </w:p>
        </w:tc>
      </w:tr>
      <w:tr w:rsidR="00212128" w14:paraId="44A08FCF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A86297" w14:textId="77777777" w:rsidR="00212128" w:rsidRDefault="00212128" w:rsidP="00212128">
            <w:pPr>
              <w:pStyle w:val="Dates"/>
            </w:pPr>
            <w:r>
              <w:t>22</w:t>
            </w: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DB03B1" w14:textId="77777777" w:rsidR="00212128" w:rsidRDefault="00212128" w:rsidP="00212128">
            <w:pPr>
              <w:pStyle w:val="Dates"/>
            </w:pPr>
            <w:r w:rsidRPr="00DC3485">
              <w:t>23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293FB1" w14:textId="77777777" w:rsidR="00212128" w:rsidRDefault="00212128" w:rsidP="00212128">
            <w:pPr>
              <w:pStyle w:val="Dates"/>
            </w:pPr>
            <w:r w:rsidRPr="00DC3485">
              <w:t>24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7D5174" w14:textId="77777777" w:rsidR="00212128" w:rsidRDefault="00212128" w:rsidP="00212128">
            <w:pPr>
              <w:pStyle w:val="Dates"/>
            </w:pPr>
            <w:r w:rsidRPr="00DC3485">
              <w:t>25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AAAC0E" w14:textId="77777777" w:rsidR="00212128" w:rsidRDefault="00212128" w:rsidP="00212128">
            <w:pPr>
              <w:pStyle w:val="Dates"/>
            </w:pPr>
            <w:r w:rsidRPr="00DC3485">
              <w:t>26</w:t>
            </w: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97518E" w14:textId="77777777" w:rsidR="00212128" w:rsidRDefault="00212128" w:rsidP="00212128">
            <w:pPr>
              <w:pStyle w:val="Dates"/>
            </w:pPr>
            <w:r w:rsidRPr="00DC3485">
              <w:t>27</w:t>
            </w: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207E78" w14:textId="77777777" w:rsidR="00212128" w:rsidRDefault="00212128" w:rsidP="00212128">
            <w:pPr>
              <w:pStyle w:val="Dates"/>
            </w:pPr>
            <w:r w:rsidRPr="00DC3485">
              <w:t>28</w:t>
            </w:r>
          </w:p>
        </w:tc>
      </w:tr>
      <w:tr w:rsidR="00DC1DA9" w14:paraId="339EF6E4" w14:textId="77777777" w:rsidTr="00DC1DA9">
        <w:trPr>
          <w:trHeight w:hRule="exact" w:val="1044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B9DB07" w14:textId="06F963E1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8923</w:t>
            </w: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B148BCA" w14:textId="0C04C839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0759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E437B9A" w14:textId="4CD26CDC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0186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E9BE20" w14:textId="6DD79634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6487</w:t>
            </w: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2FC325" w14:textId="02B69DAD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5709</w:t>
            </w: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5E1D1C" w14:textId="0DDFFD40" w:rsidR="00DC1DA9" w:rsidRDefault="00B46A3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8031</w:t>
            </w: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8F9DA1" w14:textId="217D2681" w:rsidR="00DC1DA9" w:rsidRDefault="00D70366" w:rsidP="00DC1DA9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1588</w:t>
            </w:r>
          </w:p>
        </w:tc>
      </w:tr>
      <w:tr w:rsidR="00DC1DA9" w14:paraId="6038082F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7254A7" w14:textId="77777777" w:rsidR="00DC1DA9" w:rsidRDefault="00DC1DA9" w:rsidP="00DC1DA9">
            <w:pPr>
              <w:pStyle w:val="Dates"/>
            </w:pP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2683FA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A1EAA9" w14:textId="77777777" w:rsidR="00DC1DA9" w:rsidRDefault="00DC1DA9" w:rsidP="00DC1DA9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B40AE4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12C132" w14:textId="77777777" w:rsidR="00DC1DA9" w:rsidRDefault="00DC1DA9" w:rsidP="00DC1DA9">
            <w:pPr>
              <w:pStyle w:val="Dates"/>
            </w:pP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8A5203" w14:textId="77777777" w:rsidR="00DC1DA9" w:rsidRDefault="00DC1DA9" w:rsidP="00DC1DA9">
            <w:pPr>
              <w:pStyle w:val="Dates"/>
            </w:pP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9156F" w14:textId="77777777" w:rsidR="00DC1DA9" w:rsidRDefault="00DC1DA9" w:rsidP="00DC1DA9">
            <w:pPr>
              <w:pStyle w:val="Dates"/>
            </w:pPr>
          </w:p>
        </w:tc>
      </w:tr>
      <w:tr w:rsidR="00DC1DA9" w14:paraId="61414464" w14:textId="77777777" w:rsidTr="00FA2A25">
        <w:trPr>
          <w:trHeight w:hRule="exact" w:val="720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9ECA24" w14:textId="77777777" w:rsidR="00DC1DA9" w:rsidRDefault="00DC1DA9" w:rsidP="00DC1DA9">
            <w:pPr>
              <w:pStyle w:val="Dates"/>
            </w:pP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BDA377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34E4A5" w14:textId="77777777" w:rsidR="00DC1DA9" w:rsidRDefault="00DC1DA9" w:rsidP="00DC1DA9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3474AB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6C9F28" w14:textId="77777777" w:rsidR="00DC1DA9" w:rsidRDefault="00DC1DA9" w:rsidP="00DC1DA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22B5F9" w14:textId="77777777" w:rsidR="00DC1DA9" w:rsidRDefault="00DC1DA9" w:rsidP="00DC1DA9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ABCF6C" w14:textId="77777777" w:rsidR="00DC1DA9" w:rsidRDefault="00DC1DA9" w:rsidP="00DC1DA9">
            <w:pPr>
              <w:pStyle w:val="Dates"/>
            </w:pPr>
          </w:p>
        </w:tc>
      </w:tr>
      <w:tr w:rsidR="00DC1DA9" w14:paraId="50EAA1D3" w14:textId="77777777" w:rsidTr="00FA2A25">
        <w:tc>
          <w:tcPr>
            <w:tcW w:w="72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E98839" w14:textId="77777777" w:rsidR="00DC1DA9" w:rsidRDefault="00DC1DA9" w:rsidP="00DC1DA9">
            <w:pPr>
              <w:pStyle w:val="Dates"/>
            </w:pPr>
          </w:p>
        </w:tc>
        <w:tc>
          <w:tcPr>
            <w:tcW w:w="71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1BA8A7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22067B" w14:textId="77777777" w:rsidR="00DC1DA9" w:rsidRDefault="00DC1DA9" w:rsidP="00DC1DA9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5F612A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B1F8935" w14:textId="77777777" w:rsidR="00DC1DA9" w:rsidRDefault="00DC1DA9" w:rsidP="00DC1DA9">
            <w:pPr>
              <w:pStyle w:val="Dates"/>
            </w:pPr>
          </w:p>
        </w:tc>
        <w:tc>
          <w:tcPr>
            <w:tcW w:w="71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DFA752" w14:textId="77777777" w:rsidR="00DC1DA9" w:rsidRDefault="00DC1DA9" w:rsidP="00DC1DA9">
            <w:pPr>
              <w:pStyle w:val="Dates"/>
            </w:pPr>
          </w:p>
        </w:tc>
        <w:tc>
          <w:tcPr>
            <w:tcW w:w="7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22D24D" w14:textId="77777777" w:rsidR="00DC1DA9" w:rsidRDefault="00DC1DA9" w:rsidP="00DC1DA9">
            <w:pPr>
              <w:pStyle w:val="Dates"/>
            </w:pPr>
          </w:p>
        </w:tc>
      </w:tr>
      <w:tr w:rsidR="00DC1DA9" w14:paraId="3789F496" w14:textId="77777777" w:rsidTr="00FA2A25">
        <w:trPr>
          <w:trHeight w:hRule="exact" w:val="720"/>
        </w:trPr>
        <w:tc>
          <w:tcPr>
            <w:tcW w:w="72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4EEAED" w14:textId="77777777" w:rsidR="00DC1DA9" w:rsidRDefault="00DC1DA9" w:rsidP="00DC1DA9">
            <w:pPr>
              <w:pStyle w:val="Dates"/>
            </w:pPr>
          </w:p>
        </w:tc>
        <w:tc>
          <w:tcPr>
            <w:tcW w:w="71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29766AD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4B0039" w14:textId="77777777" w:rsidR="00DC1DA9" w:rsidRDefault="00DC1DA9" w:rsidP="00DC1DA9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544A79" w14:textId="77777777" w:rsidR="00DC1DA9" w:rsidRDefault="00DC1DA9" w:rsidP="00DC1DA9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B9CD89" w14:textId="77777777" w:rsidR="00DC1DA9" w:rsidRDefault="00DC1DA9" w:rsidP="00DC1DA9">
            <w:pPr>
              <w:pStyle w:val="Dates"/>
            </w:pPr>
          </w:p>
        </w:tc>
        <w:tc>
          <w:tcPr>
            <w:tcW w:w="71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0EE8D8" w14:textId="77777777" w:rsidR="00DC1DA9" w:rsidRDefault="00DC1DA9" w:rsidP="00DC1DA9">
            <w:pPr>
              <w:pStyle w:val="Dates"/>
            </w:pPr>
          </w:p>
        </w:tc>
        <w:tc>
          <w:tcPr>
            <w:tcW w:w="72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7078BC6" w14:textId="77777777" w:rsidR="00DC1DA9" w:rsidRDefault="00DC1DA9" w:rsidP="00DC1DA9">
            <w:pPr>
              <w:pStyle w:val="Dates"/>
            </w:pPr>
          </w:p>
        </w:tc>
      </w:tr>
      <w:tr w:rsidR="00DC1DA9" w14:paraId="50409797" w14:textId="77777777" w:rsidTr="00A95231">
        <w:trPr>
          <w:trHeight w:hRule="exact" w:val="191"/>
        </w:trPr>
        <w:tc>
          <w:tcPr>
            <w:tcW w:w="1230" w:type="pct"/>
            <w:gridSpan w:val="2"/>
            <w:tcBorders>
              <w:top w:val="single" w:sz="8" w:space="0" w:color="BFBFBF" w:themeColor="background1" w:themeShade="BF"/>
            </w:tcBorders>
          </w:tcPr>
          <w:p w14:paraId="4278E72C" w14:textId="77777777" w:rsidR="00DC1DA9" w:rsidRDefault="00DC1DA9" w:rsidP="00DC1DA9"/>
        </w:tc>
        <w:tc>
          <w:tcPr>
            <w:tcW w:w="1303" w:type="pct"/>
            <w:gridSpan w:val="3"/>
            <w:tcBorders>
              <w:top w:val="single" w:sz="8" w:space="0" w:color="BFBFBF" w:themeColor="background1" w:themeShade="BF"/>
            </w:tcBorders>
          </w:tcPr>
          <w:p w14:paraId="3349642B" w14:textId="77777777" w:rsidR="00DC1DA9" w:rsidRDefault="00DC1DA9" w:rsidP="00DC1DA9"/>
        </w:tc>
        <w:tc>
          <w:tcPr>
            <w:tcW w:w="1305" w:type="pct"/>
            <w:gridSpan w:val="3"/>
            <w:tcBorders>
              <w:top w:val="single" w:sz="8" w:space="0" w:color="BFBFBF" w:themeColor="background1" w:themeShade="BF"/>
            </w:tcBorders>
          </w:tcPr>
          <w:p w14:paraId="21948FA7" w14:textId="77777777" w:rsidR="00DC1DA9" w:rsidRDefault="00DC1DA9" w:rsidP="00DC1DA9"/>
        </w:tc>
        <w:tc>
          <w:tcPr>
            <w:tcW w:w="1162" w:type="pct"/>
            <w:gridSpan w:val="3"/>
            <w:tcBorders>
              <w:top w:val="single" w:sz="8" w:space="0" w:color="BFBFBF" w:themeColor="background1" w:themeShade="BF"/>
            </w:tcBorders>
          </w:tcPr>
          <w:p w14:paraId="5B57BED3" w14:textId="77777777" w:rsidR="00DC1DA9" w:rsidRDefault="00DC1DA9" w:rsidP="00DC1DA9"/>
        </w:tc>
      </w:tr>
    </w:tbl>
    <w:p w14:paraId="782FFF63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03" w:type="pct"/>
        <w:tblLook w:val="0600" w:firstRow="0" w:lastRow="0" w:firstColumn="0" w:lastColumn="0" w:noHBand="1" w:noVBand="1"/>
        <w:tblCaption w:val="Layout table"/>
      </w:tblPr>
      <w:tblGrid>
        <w:gridCol w:w="2060"/>
        <w:gridCol w:w="2055"/>
        <w:gridCol w:w="2058"/>
        <w:gridCol w:w="2058"/>
        <w:gridCol w:w="2058"/>
        <w:gridCol w:w="1412"/>
        <w:gridCol w:w="242"/>
        <w:gridCol w:w="403"/>
        <w:gridCol w:w="2063"/>
      </w:tblGrid>
      <w:tr w:rsidR="0076400B" w14:paraId="69D8E820" w14:textId="77777777" w:rsidTr="00BF00DA">
        <w:tc>
          <w:tcPr>
            <w:tcW w:w="4060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4657292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March</w:t>
            </w:r>
          </w:p>
        </w:tc>
        <w:tc>
          <w:tcPr>
            <w:tcW w:w="940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2E943C0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3DFC8D6A" w14:textId="77777777" w:rsidTr="00BF00DA">
        <w:tc>
          <w:tcPr>
            <w:tcW w:w="4144" w:type="pct"/>
            <w:gridSpan w:val="7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14E097D" w14:textId="77777777" w:rsidR="0076400B" w:rsidRDefault="0076400B" w:rsidP="00174DB7">
            <w:pPr>
              <w:pStyle w:val="NoSpacing"/>
            </w:pPr>
          </w:p>
        </w:tc>
        <w:tc>
          <w:tcPr>
            <w:tcW w:w="85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9CECF88" w14:textId="77777777" w:rsidR="0076400B" w:rsidRDefault="0076400B" w:rsidP="00174DB7">
            <w:pPr>
              <w:pStyle w:val="NoSpacing"/>
            </w:pPr>
          </w:p>
        </w:tc>
      </w:tr>
      <w:tr w:rsidR="00C0767A" w14:paraId="75F9FE24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CCA02C3" w14:textId="77777777" w:rsidR="00C0767A" w:rsidRDefault="00000000" w:rsidP="00C0767A">
            <w:pPr>
              <w:pStyle w:val="Days"/>
            </w:pPr>
            <w:sdt>
              <w:sdtPr>
                <w:id w:val="-88934397"/>
                <w:placeholder>
                  <w:docPart w:val="7C36C9A7D896484C8CD8A34C7169C4CD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CD8B1DC" w14:textId="77777777" w:rsidR="00C0767A" w:rsidRDefault="00000000" w:rsidP="00C0767A">
            <w:pPr>
              <w:pStyle w:val="Days"/>
            </w:pPr>
            <w:sdt>
              <w:sdtPr>
                <w:id w:val="199057688"/>
                <w:placeholder>
                  <w:docPart w:val="D862978C96B8432CBBB1903EF8395490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02BEF2E" w14:textId="77777777" w:rsidR="00C0767A" w:rsidRDefault="00000000" w:rsidP="00C0767A">
            <w:pPr>
              <w:pStyle w:val="Days"/>
            </w:pPr>
            <w:sdt>
              <w:sdtPr>
                <w:id w:val="831027232"/>
                <w:placeholder>
                  <w:docPart w:val="7FD193563D884E039C11902D366C4D25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083A2A2" w14:textId="77777777" w:rsidR="00C0767A" w:rsidRDefault="00000000" w:rsidP="00C0767A">
            <w:pPr>
              <w:pStyle w:val="Days"/>
            </w:pPr>
            <w:sdt>
              <w:sdtPr>
                <w:id w:val="-857195580"/>
                <w:placeholder>
                  <w:docPart w:val="0F7F57366A7B493E9051E574E0B92DA1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503027C" w14:textId="77777777" w:rsidR="00C0767A" w:rsidRDefault="00000000" w:rsidP="00C0767A">
            <w:pPr>
              <w:pStyle w:val="Days"/>
            </w:pPr>
            <w:sdt>
              <w:sdtPr>
                <w:id w:val="589126473"/>
                <w:placeholder>
                  <w:docPart w:val="720AE8857B1B4F308C820F03B58F743F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F831C86" w14:textId="77777777" w:rsidR="00C0767A" w:rsidRDefault="00000000" w:rsidP="00C0767A">
            <w:pPr>
              <w:pStyle w:val="Days"/>
            </w:pPr>
            <w:sdt>
              <w:sdtPr>
                <w:id w:val="1592505870"/>
                <w:placeholder>
                  <w:docPart w:val="0CE2AABBFC144B8598953186A6748496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3EA1379" w14:textId="77777777" w:rsidR="00C0767A" w:rsidRDefault="00000000" w:rsidP="00C0767A">
            <w:pPr>
              <w:pStyle w:val="Days"/>
            </w:pPr>
            <w:sdt>
              <w:sdtPr>
                <w:id w:val="-1370833196"/>
                <w:placeholder>
                  <w:docPart w:val="9065F3E7CA80470DAB99EA8592670410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3C02EB15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97AE95" w14:textId="77777777" w:rsidR="00A87856" w:rsidRDefault="00A87856" w:rsidP="00A87856">
            <w:pPr>
              <w:pStyle w:val="Dates"/>
            </w:pPr>
            <w:r>
              <w:t>1</w:t>
            </w: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113536" w14:textId="77777777" w:rsidR="00A87856" w:rsidRDefault="00A87856" w:rsidP="00A87856">
            <w:pPr>
              <w:pStyle w:val="Dates"/>
            </w:pPr>
            <w:r w:rsidRPr="00DC3485">
              <w:t>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334378" w14:textId="77777777" w:rsidR="00A87856" w:rsidRDefault="00A87856" w:rsidP="00A87856">
            <w:pPr>
              <w:pStyle w:val="Dates"/>
            </w:pPr>
            <w:r w:rsidRPr="00DC3485"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B006D2" w14:textId="77777777" w:rsidR="00A87856" w:rsidRDefault="00A87856" w:rsidP="00A87856">
            <w:pPr>
              <w:pStyle w:val="Dates"/>
            </w:pPr>
            <w:r w:rsidRPr="00DC3485">
              <w:t>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0270EB" w14:textId="77777777" w:rsidR="00A87856" w:rsidRDefault="00A87856" w:rsidP="00A87856">
            <w:pPr>
              <w:pStyle w:val="Dates"/>
            </w:pPr>
            <w:r w:rsidRPr="00DC3485">
              <w:t>5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B2BDEA" w14:textId="77777777" w:rsidR="00A87856" w:rsidRDefault="00A87856" w:rsidP="00A87856">
            <w:pPr>
              <w:pStyle w:val="Dates"/>
            </w:pPr>
            <w:r w:rsidRPr="00DC3485">
              <w:t>6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2C8BFC" w14:textId="77777777" w:rsidR="00A87856" w:rsidRDefault="00A87856" w:rsidP="00A87856">
            <w:pPr>
              <w:pStyle w:val="Dates"/>
            </w:pPr>
            <w:r w:rsidRPr="00DC3485">
              <w:t>7</w:t>
            </w:r>
          </w:p>
        </w:tc>
      </w:tr>
      <w:tr w:rsidR="00D70366" w14:paraId="19257EA8" w14:textId="77777777" w:rsidTr="00BF00DA">
        <w:trPr>
          <w:trHeight w:hRule="exact" w:val="108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0168BB" w14:textId="4A793145" w:rsidR="00D70366" w:rsidRDefault="00D70366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0320</w:t>
            </w: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1BC18C" w14:textId="56341156" w:rsidR="00D70366" w:rsidRDefault="00D70366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2595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DCFC1C" w14:textId="1BA73B8E" w:rsidR="00D70366" w:rsidRDefault="00D70366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4732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C0BFDF" w14:textId="5CFCE496" w:rsidR="00D70366" w:rsidRDefault="00D70366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8308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8DB80A" w14:textId="3EB7B9C4" w:rsidR="00D70366" w:rsidRDefault="00D70366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6987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DA0BEF" w14:textId="032406CC" w:rsidR="00D70366" w:rsidRDefault="007362E2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4607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08A16C" w14:textId="7C1F50A2" w:rsidR="00D70366" w:rsidRDefault="007362E2" w:rsidP="00D7036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5272</w:t>
            </w:r>
          </w:p>
        </w:tc>
      </w:tr>
      <w:tr w:rsidR="00D70366" w14:paraId="65724063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78C560" w14:textId="77777777" w:rsidR="00D70366" w:rsidRDefault="00D70366" w:rsidP="00D70366">
            <w:pPr>
              <w:pStyle w:val="Dates"/>
            </w:pPr>
            <w:r>
              <w:t>8</w:t>
            </w: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38E59F" w14:textId="77777777" w:rsidR="00D70366" w:rsidRDefault="00D70366" w:rsidP="00D70366">
            <w:pPr>
              <w:pStyle w:val="Dates"/>
            </w:pPr>
            <w:r w:rsidRPr="00DC3485">
              <w:t>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CDADE6" w14:textId="77777777" w:rsidR="00D70366" w:rsidRDefault="00D70366" w:rsidP="00D70366">
            <w:pPr>
              <w:pStyle w:val="Dates"/>
            </w:pPr>
            <w:r w:rsidRPr="00DC3485"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951FAE" w14:textId="77777777" w:rsidR="00D70366" w:rsidRDefault="00D70366" w:rsidP="00D70366">
            <w:pPr>
              <w:pStyle w:val="Dates"/>
            </w:pPr>
            <w:r w:rsidRPr="00DC3485">
              <w:t>11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ED28DC" w14:textId="77777777" w:rsidR="00D70366" w:rsidRDefault="00D70366" w:rsidP="00D70366">
            <w:pPr>
              <w:pStyle w:val="Dates"/>
            </w:pPr>
            <w:r w:rsidRPr="00DC3485">
              <w:t>12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4540CF" w14:textId="77777777" w:rsidR="00D70366" w:rsidRDefault="00D70366" w:rsidP="00D70366">
            <w:pPr>
              <w:pStyle w:val="Dates"/>
            </w:pPr>
            <w:r w:rsidRPr="00DC3485">
              <w:t>13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D42A95" w14:textId="77777777" w:rsidR="00D70366" w:rsidRDefault="00D70366" w:rsidP="00D70366">
            <w:pPr>
              <w:pStyle w:val="Dates"/>
            </w:pPr>
            <w:r w:rsidRPr="00DC3485">
              <w:t>14</w:t>
            </w:r>
          </w:p>
        </w:tc>
      </w:tr>
      <w:tr w:rsidR="007362E2" w14:paraId="67AB93FD" w14:textId="77777777" w:rsidTr="00BF00DA">
        <w:trPr>
          <w:trHeight w:hRule="exact" w:val="1116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1D00E3" w14:textId="1BD24C8F" w:rsidR="007362E2" w:rsidRDefault="007362E2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2943</w:t>
            </w: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B7E605" w14:textId="09729C2F" w:rsidR="007362E2" w:rsidRDefault="007362E2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6826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003AD6" w14:textId="2DCE0A62" w:rsidR="007362E2" w:rsidRDefault="007362E2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6360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DE0898" w14:textId="325733A2" w:rsidR="007362E2" w:rsidRDefault="00A81AB7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8576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BFC9BF1" w14:textId="55758A37" w:rsidR="007362E2" w:rsidRDefault="00A81AB7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6352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F73589" w14:textId="7A6D476C" w:rsidR="007362E2" w:rsidRDefault="00A81AB7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9129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CD7919" w14:textId="262BC65F" w:rsidR="007362E2" w:rsidRDefault="00A81AB7" w:rsidP="007362E2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6041</w:t>
            </w:r>
          </w:p>
        </w:tc>
      </w:tr>
      <w:tr w:rsidR="007362E2" w14:paraId="011EDB8D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593DEE" w14:textId="77777777" w:rsidR="007362E2" w:rsidRDefault="007362E2" w:rsidP="007362E2">
            <w:pPr>
              <w:pStyle w:val="Dates"/>
            </w:pPr>
            <w:r>
              <w:t>15</w:t>
            </w: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A9B850" w14:textId="77777777" w:rsidR="007362E2" w:rsidRDefault="007362E2" w:rsidP="007362E2">
            <w:pPr>
              <w:pStyle w:val="Dates"/>
            </w:pPr>
            <w:r w:rsidRPr="00DC3485">
              <w:t>16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10C1A1" w14:textId="77777777" w:rsidR="007362E2" w:rsidRDefault="007362E2" w:rsidP="007362E2">
            <w:pPr>
              <w:pStyle w:val="Dates"/>
            </w:pPr>
            <w:r w:rsidRPr="00DC3485">
              <w:t>17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E14542" w14:textId="77777777" w:rsidR="007362E2" w:rsidRDefault="007362E2" w:rsidP="007362E2">
            <w:pPr>
              <w:pStyle w:val="Dates"/>
            </w:pPr>
            <w:r w:rsidRPr="00DC3485">
              <w:t>18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2AD3EA" w14:textId="77777777" w:rsidR="007362E2" w:rsidRDefault="007362E2" w:rsidP="007362E2">
            <w:pPr>
              <w:pStyle w:val="Dates"/>
            </w:pPr>
            <w:r w:rsidRPr="00DC3485">
              <w:t>19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1070CD" w14:textId="77777777" w:rsidR="007362E2" w:rsidRDefault="007362E2" w:rsidP="007362E2">
            <w:pPr>
              <w:pStyle w:val="Dates"/>
            </w:pPr>
            <w:r w:rsidRPr="00DC3485">
              <w:t>20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C45C89" w14:textId="77777777" w:rsidR="007362E2" w:rsidRDefault="007362E2" w:rsidP="007362E2">
            <w:pPr>
              <w:pStyle w:val="Dates"/>
            </w:pPr>
            <w:r w:rsidRPr="00DC3485">
              <w:t>21</w:t>
            </w:r>
          </w:p>
        </w:tc>
      </w:tr>
      <w:tr w:rsidR="00A81AB7" w14:paraId="64CE931F" w14:textId="77777777" w:rsidTr="00BF00DA">
        <w:trPr>
          <w:trHeight w:hRule="exact" w:val="104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D9534B" w14:textId="297F3AE1" w:rsidR="00A81AB7" w:rsidRDefault="00A81AB7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6850</w:t>
            </w: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5D1807" w14:textId="387D41E3" w:rsidR="00A81AB7" w:rsidRDefault="00A81AB7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2079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6F70DE" w14:textId="1EA36824" w:rsidR="00A81AB7" w:rsidRDefault="000E4D71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2803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49A5D6" w14:textId="1E141F0B" w:rsidR="00A81AB7" w:rsidRDefault="000E4D71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3281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6BF93E" w14:textId="536C5707" w:rsidR="00A81AB7" w:rsidRDefault="000E4D71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8268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45904D" w14:textId="6EB2934A" w:rsidR="00A81AB7" w:rsidRDefault="000E4D71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0912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BD861B" w14:textId="09036581" w:rsidR="00A81AB7" w:rsidRDefault="000E4D71" w:rsidP="00A81AB7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0513</w:t>
            </w:r>
          </w:p>
        </w:tc>
      </w:tr>
      <w:tr w:rsidR="00A81AB7" w14:paraId="64BB270D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EEF9E1" w14:textId="77777777" w:rsidR="00A81AB7" w:rsidRDefault="00A81AB7" w:rsidP="00A81AB7">
            <w:pPr>
              <w:pStyle w:val="Dates"/>
            </w:pPr>
            <w:r>
              <w:t>22</w:t>
            </w: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F522F9" w14:textId="77777777" w:rsidR="00A81AB7" w:rsidRDefault="00A81AB7" w:rsidP="00A81AB7">
            <w:pPr>
              <w:pStyle w:val="Dates"/>
            </w:pPr>
            <w:r w:rsidRPr="00DC3485">
              <w:t>23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4B9C6D" w14:textId="77777777" w:rsidR="00A81AB7" w:rsidRDefault="00A81AB7" w:rsidP="00A81AB7">
            <w:pPr>
              <w:pStyle w:val="Dates"/>
            </w:pPr>
            <w:r w:rsidRPr="00DC3485">
              <w:t>24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BCBFA4" w14:textId="77777777" w:rsidR="00A81AB7" w:rsidRDefault="00A81AB7" w:rsidP="00A81AB7">
            <w:pPr>
              <w:pStyle w:val="Dates"/>
            </w:pPr>
            <w:r w:rsidRPr="00DC3485">
              <w:t>25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10B956" w14:textId="77777777" w:rsidR="00A81AB7" w:rsidRDefault="00A81AB7" w:rsidP="00A81AB7">
            <w:pPr>
              <w:pStyle w:val="Dates"/>
            </w:pPr>
            <w:r w:rsidRPr="00DC3485">
              <w:t>26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A3125F" w14:textId="77777777" w:rsidR="00A81AB7" w:rsidRDefault="00A81AB7" w:rsidP="00A81AB7">
            <w:pPr>
              <w:pStyle w:val="Dates"/>
            </w:pPr>
            <w:r w:rsidRPr="00DC3485">
              <w:t>27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04C9B6" w14:textId="77777777" w:rsidR="00A81AB7" w:rsidRDefault="00A81AB7" w:rsidP="00A81AB7">
            <w:pPr>
              <w:pStyle w:val="Dates"/>
            </w:pPr>
            <w:r w:rsidRPr="00DC3485">
              <w:t>28</w:t>
            </w:r>
          </w:p>
        </w:tc>
      </w:tr>
      <w:tr w:rsidR="000E4D71" w14:paraId="76B921EE" w14:textId="77777777" w:rsidTr="00BF00DA">
        <w:trPr>
          <w:trHeight w:hRule="exact" w:val="104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AD6190D" w14:textId="24308DD8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2945</w:t>
            </w: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8C072E" w14:textId="335C56DB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3390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FC2223" w14:textId="05CCD540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5708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B67BEB" w14:textId="04FAC980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7171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BCEA18" w14:textId="01C73CFC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9397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6D8124" w14:textId="0DDA7009" w:rsidR="000E4D71" w:rsidRDefault="006D7F88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7247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004DE6" w14:textId="7A4D9AF4" w:rsidR="000E4D71" w:rsidRDefault="001F5C00" w:rsidP="000E4D71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3741</w:t>
            </w:r>
          </w:p>
        </w:tc>
      </w:tr>
      <w:tr w:rsidR="000E4D71" w14:paraId="4660F1C0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579C33" w14:textId="77777777" w:rsidR="000E4D71" w:rsidRDefault="000E4D71" w:rsidP="000E4D71">
            <w:pPr>
              <w:pStyle w:val="Dates"/>
            </w:pPr>
            <w:r>
              <w:t>29</w:t>
            </w: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102A5E" w14:textId="77777777" w:rsidR="000E4D71" w:rsidRDefault="000E4D71" w:rsidP="000E4D71">
            <w:pPr>
              <w:pStyle w:val="Dates"/>
            </w:pPr>
            <w:r>
              <w:t>30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3629D3" w14:textId="77777777" w:rsidR="000E4D71" w:rsidRDefault="000E4D71" w:rsidP="000E4D71">
            <w:pPr>
              <w:pStyle w:val="Dates"/>
            </w:pPr>
            <w:r>
              <w:t>31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EF36AD" w14:textId="77777777" w:rsidR="000E4D71" w:rsidRDefault="000E4D71" w:rsidP="000E4D71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117F70" w14:textId="77777777" w:rsidR="000E4D71" w:rsidRDefault="000E4D71" w:rsidP="000E4D71">
            <w:pPr>
              <w:pStyle w:val="Dates"/>
            </w:pP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52CE84" w14:textId="77777777" w:rsidR="000E4D71" w:rsidRDefault="000E4D71" w:rsidP="000E4D71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C98E32" w14:textId="77777777" w:rsidR="000E4D71" w:rsidRDefault="000E4D71" w:rsidP="000E4D71">
            <w:pPr>
              <w:pStyle w:val="Dates"/>
            </w:pPr>
          </w:p>
        </w:tc>
      </w:tr>
      <w:tr w:rsidR="001F5C00" w14:paraId="194F2CF3" w14:textId="77777777" w:rsidTr="00BF00DA">
        <w:trPr>
          <w:trHeight w:hRule="exact" w:val="95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72792" w14:textId="247D993C" w:rsidR="001F5C00" w:rsidRDefault="00756C5B" w:rsidP="001F5C0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3560</w:t>
            </w: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25D731" w14:textId="1004BA3B" w:rsidR="001F5C00" w:rsidRDefault="00756C5B" w:rsidP="001F5C0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6276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BD53C2" w14:textId="18C2532A" w:rsidR="001F5C00" w:rsidRDefault="00756C5B" w:rsidP="001F5C0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5985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4314F7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881940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3D9E11" w14:textId="77777777" w:rsidR="001F5C00" w:rsidRDefault="001F5C00" w:rsidP="001F5C00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E5C8A4" w14:textId="77777777" w:rsidR="001F5C00" w:rsidRDefault="001F5C00" w:rsidP="001F5C00">
            <w:pPr>
              <w:pStyle w:val="Dates"/>
            </w:pPr>
          </w:p>
        </w:tc>
      </w:tr>
      <w:tr w:rsidR="001F5C00" w14:paraId="69400FF9" w14:textId="77777777" w:rsidTr="00BF00DA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D7C12F0" w14:textId="77777777" w:rsidR="001F5C00" w:rsidRDefault="001F5C00" w:rsidP="001F5C00">
            <w:pPr>
              <w:pStyle w:val="Dates"/>
            </w:pPr>
          </w:p>
        </w:tc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EF3E8D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3F9E5C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AB0212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7B2D6D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E8A93FA" w14:textId="77777777" w:rsidR="001F5C00" w:rsidRDefault="001F5C00" w:rsidP="001F5C00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5BAE71" w14:textId="77777777" w:rsidR="001F5C00" w:rsidRDefault="001F5C00" w:rsidP="001F5C00">
            <w:pPr>
              <w:pStyle w:val="Dates"/>
            </w:pPr>
          </w:p>
        </w:tc>
      </w:tr>
      <w:tr w:rsidR="001F5C00" w14:paraId="0A5DFB98" w14:textId="77777777" w:rsidTr="00BF00DA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B1A503" w14:textId="77777777" w:rsidR="001F5C00" w:rsidRDefault="001F5C00" w:rsidP="001F5C00">
            <w:pPr>
              <w:pStyle w:val="Dates"/>
            </w:pPr>
          </w:p>
        </w:tc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1450F7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72C449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E0F2F8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D5F4C0" w14:textId="77777777" w:rsidR="001F5C00" w:rsidRDefault="001F5C00" w:rsidP="001F5C00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1B4FBB" w14:textId="77777777" w:rsidR="001F5C00" w:rsidRDefault="001F5C00" w:rsidP="001F5C00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CE74A8" w14:textId="77777777" w:rsidR="001F5C00" w:rsidRDefault="001F5C00" w:rsidP="001F5C00">
            <w:pPr>
              <w:pStyle w:val="Dates"/>
            </w:pPr>
          </w:p>
        </w:tc>
      </w:tr>
    </w:tbl>
    <w:p w14:paraId="489271FB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03" w:type="pct"/>
        <w:tblLook w:val="0600" w:firstRow="0" w:lastRow="0" w:firstColumn="0" w:lastColumn="0" w:noHBand="1" w:noVBand="1"/>
        <w:tblCaption w:val="Layout table"/>
      </w:tblPr>
      <w:tblGrid>
        <w:gridCol w:w="2054"/>
        <w:gridCol w:w="2057"/>
        <w:gridCol w:w="2058"/>
        <w:gridCol w:w="2058"/>
        <w:gridCol w:w="2058"/>
        <w:gridCol w:w="1415"/>
        <w:gridCol w:w="242"/>
        <w:gridCol w:w="401"/>
        <w:gridCol w:w="2066"/>
      </w:tblGrid>
      <w:tr w:rsidR="0076400B" w14:paraId="51EBA26A" w14:textId="77777777" w:rsidTr="00D3425E">
        <w:tc>
          <w:tcPr>
            <w:tcW w:w="4060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52B8632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April</w:t>
            </w:r>
          </w:p>
        </w:tc>
        <w:tc>
          <w:tcPr>
            <w:tcW w:w="940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1C80819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01432ADA" w14:textId="77777777" w:rsidTr="00D3425E">
        <w:tc>
          <w:tcPr>
            <w:tcW w:w="4144" w:type="pct"/>
            <w:gridSpan w:val="7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7C29599" w14:textId="77777777" w:rsidR="0076400B" w:rsidRDefault="0076400B" w:rsidP="00174DB7">
            <w:pPr>
              <w:pStyle w:val="NoSpacing"/>
            </w:pPr>
          </w:p>
        </w:tc>
        <w:tc>
          <w:tcPr>
            <w:tcW w:w="85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EF1E74C" w14:textId="77777777" w:rsidR="0076400B" w:rsidRDefault="0076400B" w:rsidP="00174DB7">
            <w:pPr>
              <w:pStyle w:val="NoSpacing"/>
            </w:pPr>
          </w:p>
        </w:tc>
      </w:tr>
      <w:tr w:rsidR="00C0767A" w14:paraId="1A438CB9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08CF9150" w14:textId="77777777" w:rsidR="00C0767A" w:rsidRDefault="00000000" w:rsidP="00C0767A">
            <w:pPr>
              <w:pStyle w:val="Days"/>
            </w:pPr>
            <w:sdt>
              <w:sdtPr>
                <w:id w:val="-1553761721"/>
                <w:placeholder>
                  <w:docPart w:val="4277CAA4539649178F2BE01257E75A3D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E0672AC" w14:textId="77777777" w:rsidR="00C0767A" w:rsidRDefault="00000000" w:rsidP="00C0767A">
            <w:pPr>
              <w:pStyle w:val="Days"/>
            </w:pPr>
            <w:sdt>
              <w:sdtPr>
                <w:id w:val="1251081738"/>
                <w:placeholder>
                  <w:docPart w:val="D0539DAEF3384FAEB027CA2E09596C2F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7869EFD5" w14:textId="77777777" w:rsidR="00C0767A" w:rsidRDefault="00000000" w:rsidP="00C0767A">
            <w:pPr>
              <w:pStyle w:val="Days"/>
            </w:pPr>
            <w:sdt>
              <w:sdtPr>
                <w:id w:val="902867685"/>
                <w:placeholder>
                  <w:docPart w:val="CC0A6EC5689A463188D16EE2B4B2DBD4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322C18B" w14:textId="77777777" w:rsidR="00C0767A" w:rsidRDefault="00000000" w:rsidP="00C0767A">
            <w:pPr>
              <w:pStyle w:val="Days"/>
            </w:pPr>
            <w:sdt>
              <w:sdtPr>
                <w:id w:val="1878502411"/>
                <w:placeholder>
                  <w:docPart w:val="984BD23CD1FA4C8187CD2CA29AA93016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767B6CE" w14:textId="77777777" w:rsidR="00C0767A" w:rsidRDefault="00000000" w:rsidP="00C0767A">
            <w:pPr>
              <w:pStyle w:val="Days"/>
            </w:pPr>
            <w:sdt>
              <w:sdtPr>
                <w:id w:val="1940021769"/>
                <w:placeholder>
                  <w:docPart w:val="64002F67D3484A49B136A6D8D38DBCCA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0DCD75A" w14:textId="77777777" w:rsidR="00C0767A" w:rsidRDefault="00000000" w:rsidP="00C0767A">
            <w:pPr>
              <w:pStyle w:val="Days"/>
            </w:pPr>
            <w:sdt>
              <w:sdtPr>
                <w:id w:val="1389991667"/>
                <w:placeholder>
                  <w:docPart w:val="654F1D1F30A54AD49FF26AAD0A48BED2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33E5B5B" w14:textId="77777777" w:rsidR="00C0767A" w:rsidRDefault="00000000" w:rsidP="00C0767A">
            <w:pPr>
              <w:pStyle w:val="Days"/>
            </w:pPr>
            <w:sdt>
              <w:sdtPr>
                <w:id w:val="1183400956"/>
                <w:placeholder>
                  <w:docPart w:val="8A60DD63A6B34004AA958BFCA472E0AB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00248739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7A66CE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C6BF41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A41952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6C509C" w14:textId="77777777" w:rsidR="00A87856" w:rsidRDefault="00A87856" w:rsidP="00A87856">
            <w:pPr>
              <w:pStyle w:val="Dates"/>
            </w:pPr>
            <w:r w:rsidRPr="00AC0E73">
              <w:t>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5D20C6" w14:textId="77777777" w:rsidR="00A87856" w:rsidRDefault="00A87856" w:rsidP="00A87856">
            <w:pPr>
              <w:pStyle w:val="Dates"/>
            </w:pPr>
            <w:r w:rsidRPr="00AC0E73">
              <w:t>2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BF3D4C" w14:textId="77777777" w:rsidR="00A87856" w:rsidRDefault="00A87856" w:rsidP="00A87856">
            <w:pPr>
              <w:pStyle w:val="Dates"/>
            </w:pPr>
            <w:r w:rsidRPr="00AC0E73">
              <w:t>3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9F5FA1" w14:textId="77777777" w:rsidR="00A87856" w:rsidRDefault="00A87856" w:rsidP="00A87856">
            <w:pPr>
              <w:pStyle w:val="Dates"/>
            </w:pPr>
            <w:r w:rsidRPr="00AC0E73">
              <w:t>4</w:t>
            </w:r>
          </w:p>
        </w:tc>
      </w:tr>
      <w:tr w:rsidR="00530BEF" w14:paraId="5917C6B8" w14:textId="77777777" w:rsidTr="00D3425E">
        <w:trPr>
          <w:trHeight w:hRule="exact" w:val="999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64401F" w14:textId="77777777" w:rsidR="00530BEF" w:rsidRDefault="00530BEF" w:rsidP="00530BE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FC9165" w14:textId="77777777" w:rsidR="00530BEF" w:rsidRDefault="00530BEF" w:rsidP="00530BE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62B760" w14:textId="77777777" w:rsidR="00530BEF" w:rsidRDefault="00530BEF" w:rsidP="00530BE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21A835" w14:textId="73EAE13F" w:rsidR="00530BEF" w:rsidRDefault="00530BEF" w:rsidP="00530BE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0157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3EB3EC" w14:textId="14D018D0" w:rsidR="00530BEF" w:rsidRDefault="00530BEF" w:rsidP="00530BE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7117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894731" w14:textId="0E549ED6" w:rsidR="00530BEF" w:rsidRDefault="00530BEF" w:rsidP="00530BE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9685</w:t>
            </w: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7CF034" w14:textId="5F5E1EDA" w:rsidR="00530BEF" w:rsidRDefault="00530BEF" w:rsidP="00530BE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5046</w:t>
            </w:r>
          </w:p>
        </w:tc>
      </w:tr>
      <w:tr w:rsidR="00530BEF" w14:paraId="584E00AF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2F53CB" w14:textId="77777777" w:rsidR="00530BEF" w:rsidRDefault="00530BEF" w:rsidP="00530BEF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AE4925" w14:textId="77777777" w:rsidR="00530BEF" w:rsidRDefault="00530BEF" w:rsidP="00530BEF">
            <w:pPr>
              <w:pStyle w:val="Dates"/>
            </w:pPr>
            <w:r w:rsidRPr="00AC0E73"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38E556" w14:textId="77777777" w:rsidR="00530BEF" w:rsidRDefault="00530BEF" w:rsidP="00530BEF">
            <w:pPr>
              <w:pStyle w:val="Dates"/>
            </w:pPr>
            <w:r w:rsidRPr="00AC0E73"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C2F4C1" w14:textId="77777777" w:rsidR="00530BEF" w:rsidRDefault="00530BEF" w:rsidP="00530BEF">
            <w:pPr>
              <w:pStyle w:val="Dates"/>
            </w:pPr>
            <w:r w:rsidRPr="00AC0E73"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3441CB" w14:textId="77777777" w:rsidR="00530BEF" w:rsidRDefault="00530BEF" w:rsidP="00530BEF">
            <w:pPr>
              <w:pStyle w:val="Dates"/>
            </w:pPr>
            <w:r w:rsidRPr="00AC0E73">
              <w:t>9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CCCCA2" w14:textId="77777777" w:rsidR="00530BEF" w:rsidRDefault="00530BEF" w:rsidP="00530BEF">
            <w:pPr>
              <w:pStyle w:val="Dates"/>
            </w:pPr>
            <w:r w:rsidRPr="00AC0E73">
              <w:t>10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D32C0E" w14:textId="77777777" w:rsidR="00530BEF" w:rsidRDefault="00530BEF" w:rsidP="00530BEF">
            <w:pPr>
              <w:pStyle w:val="Dates"/>
            </w:pPr>
            <w:r w:rsidRPr="00AC0E73">
              <w:t>11</w:t>
            </w:r>
          </w:p>
        </w:tc>
      </w:tr>
      <w:tr w:rsidR="00194D20" w14:paraId="0A117D4E" w14:textId="77777777" w:rsidTr="00D3425E">
        <w:trPr>
          <w:trHeight w:hRule="exact" w:val="1044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7D0D1F" w14:textId="704142A9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3328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6D260B" w14:textId="12A73A32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9041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594E4A" w14:textId="347039C0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2102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1D1BA3" w14:textId="50644D52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6696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BA233D" w14:textId="32F72313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8457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E6D200" w14:textId="4E09530A" w:rsidR="00194D20" w:rsidRDefault="00194D20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5910</w:t>
            </w: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1300C7" w14:textId="7FE7DE41" w:rsidR="00194D20" w:rsidRDefault="00DC4A08" w:rsidP="00194D2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6762</w:t>
            </w:r>
          </w:p>
        </w:tc>
      </w:tr>
      <w:tr w:rsidR="00194D20" w14:paraId="2769AE2A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00D6DA" w14:textId="77777777" w:rsidR="00194D20" w:rsidRDefault="00194D20" w:rsidP="00194D20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3F47E8" w14:textId="77777777" w:rsidR="00194D20" w:rsidRDefault="00194D20" w:rsidP="00194D20">
            <w:pPr>
              <w:pStyle w:val="Dates"/>
            </w:pPr>
            <w:r w:rsidRPr="00AC0E73">
              <w:t>13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B65989" w14:textId="77777777" w:rsidR="00194D20" w:rsidRDefault="00194D20" w:rsidP="00194D20">
            <w:pPr>
              <w:pStyle w:val="Dates"/>
            </w:pPr>
            <w:r w:rsidRPr="00AC0E73">
              <w:t>14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95B6D6" w14:textId="77777777" w:rsidR="00194D20" w:rsidRDefault="00194D20" w:rsidP="00194D20">
            <w:pPr>
              <w:pStyle w:val="Dates"/>
            </w:pPr>
            <w:r w:rsidRPr="00AC0E73">
              <w:t>15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93EFF6" w14:textId="77777777" w:rsidR="00194D20" w:rsidRDefault="00194D20" w:rsidP="00194D20">
            <w:pPr>
              <w:pStyle w:val="Dates"/>
            </w:pPr>
            <w:r w:rsidRPr="00AC0E73">
              <w:t>16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695709" w14:textId="77777777" w:rsidR="00194D20" w:rsidRDefault="00194D20" w:rsidP="00194D20">
            <w:pPr>
              <w:pStyle w:val="Dates"/>
            </w:pPr>
            <w:r w:rsidRPr="00AC0E73">
              <w:t>17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C9D41" w14:textId="77777777" w:rsidR="00194D20" w:rsidRDefault="00194D20" w:rsidP="00194D20">
            <w:pPr>
              <w:pStyle w:val="Dates"/>
            </w:pPr>
            <w:r w:rsidRPr="00AC0E73">
              <w:t>18</w:t>
            </w:r>
          </w:p>
        </w:tc>
      </w:tr>
      <w:tr w:rsidR="00DC4A08" w14:paraId="1596D262" w14:textId="77777777" w:rsidTr="00D3425E">
        <w:trPr>
          <w:trHeight w:hRule="exact" w:val="1035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4B5C26" w14:textId="2637E546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8245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1ADDF2" w14:textId="0EAFB602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0967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C152F9" w14:textId="529AC292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5662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98EDEE" w14:textId="5247A975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9876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EC8446" w14:textId="50468E37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1707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9B4FD7" w14:textId="2854D24D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4670</w:t>
            </w: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52BFDA" w14:textId="471342BD" w:rsidR="00DC4A08" w:rsidRDefault="009D2F5C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1968</w:t>
            </w:r>
          </w:p>
        </w:tc>
      </w:tr>
      <w:tr w:rsidR="00DC4A08" w14:paraId="08612A96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11B851" w14:textId="77777777" w:rsidR="00DC4A08" w:rsidRDefault="00DC4A08" w:rsidP="00DC4A08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D8D68B" w14:textId="77777777" w:rsidR="00DC4A08" w:rsidRDefault="00DC4A08" w:rsidP="00DC4A08">
            <w:pPr>
              <w:pStyle w:val="Dates"/>
            </w:pPr>
            <w:r w:rsidRPr="00AC0E73"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AB412E" w14:textId="77777777" w:rsidR="00DC4A08" w:rsidRDefault="00DC4A08" w:rsidP="00DC4A08">
            <w:pPr>
              <w:pStyle w:val="Dates"/>
            </w:pPr>
            <w:r w:rsidRPr="00AC0E73">
              <w:t>21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F03B68" w14:textId="77777777" w:rsidR="00DC4A08" w:rsidRDefault="00DC4A08" w:rsidP="00DC4A08">
            <w:pPr>
              <w:pStyle w:val="Dates"/>
            </w:pPr>
            <w:r w:rsidRPr="00AC0E73">
              <w:t>22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23E4E0" w14:textId="77777777" w:rsidR="00DC4A08" w:rsidRDefault="00DC4A08" w:rsidP="00DC4A08">
            <w:pPr>
              <w:pStyle w:val="Dates"/>
            </w:pPr>
            <w:r w:rsidRPr="00AC0E73">
              <w:t>23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1050AD" w14:textId="77777777" w:rsidR="00DC4A08" w:rsidRDefault="00DC4A08" w:rsidP="00DC4A08">
            <w:pPr>
              <w:pStyle w:val="Dates"/>
            </w:pPr>
            <w:r w:rsidRPr="00AC0E73">
              <w:t>24</w:t>
            </w: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F3B486" w14:textId="77777777" w:rsidR="00DC4A08" w:rsidRDefault="00DC4A08" w:rsidP="00DC4A08">
            <w:pPr>
              <w:pStyle w:val="Dates"/>
            </w:pPr>
            <w:r w:rsidRPr="00AC0E73">
              <w:t>25</w:t>
            </w:r>
          </w:p>
        </w:tc>
      </w:tr>
      <w:tr w:rsidR="00DC4A08" w14:paraId="62B26FD3" w14:textId="77777777" w:rsidTr="00D3425E">
        <w:trPr>
          <w:trHeight w:hRule="exact" w:val="1044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AB6EEC" w14:textId="44DB216F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2720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CB1093" w14:textId="700AFF94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0398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47C41F" w14:textId="25579C70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9438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3BC89B" w14:textId="371CBEAB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0467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8BB900" w14:textId="4567CD8C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9804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4514E9" w14:textId="43CE226F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3900</w:t>
            </w: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3FF54D" w14:textId="7A39F052" w:rsidR="00DC4A08" w:rsidRDefault="0094489A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8827</w:t>
            </w:r>
          </w:p>
        </w:tc>
      </w:tr>
      <w:tr w:rsidR="00DC4A08" w14:paraId="3EF39F85" w14:textId="77777777" w:rsidTr="00D3425E">
        <w:tc>
          <w:tcPr>
            <w:tcW w:w="71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78DE38" w14:textId="77777777" w:rsidR="00DC4A08" w:rsidRDefault="00DC4A08" w:rsidP="00DC4A08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F2121E" w14:textId="77777777" w:rsidR="00DC4A08" w:rsidRDefault="00DC4A08" w:rsidP="00DC4A08">
            <w:pPr>
              <w:pStyle w:val="Dates"/>
            </w:pPr>
            <w:r w:rsidRPr="00AC0E73"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ADC178" w14:textId="77777777" w:rsidR="00DC4A08" w:rsidRDefault="00DC4A08" w:rsidP="00DC4A08">
            <w:pPr>
              <w:pStyle w:val="Dates"/>
            </w:pPr>
            <w:r w:rsidRPr="00AC0E73">
              <w:t>28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E3F7C1" w14:textId="77777777" w:rsidR="00DC4A08" w:rsidRDefault="00DC4A08" w:rsidP="00DC4A08">
            <w:pPr>
              <w:pStyle w:val="Dates"/>
            </w:pPr>
            <w:r w:rsidRPr="00AC0E73"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A474D1" w14:textId="77777777" w:rsidR="00DC4A08" w:rsidRDefault="00DC4A08" w:rsidP="00DC4A08">
            <w:pPr>
              <w:pStyle w:val="Dates"/>
            </w:pPr>
            <w:r w:rsidRPr="00AC0E73">
              <w:t>30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223744" w14:textId="77777777" w:rsidR="00DC4A08" w:rsidRDefault="00DC4A08" w:rsidP="00DC4A08">
            <w:pPr>
              <w:pStyle w:val="Dates"/>
            </w:pPr>
          </w:p>
        </w:tc>
        <w:tc>
          <w:tcPr>
            <w:tcW w:w="717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AEEE2A" w14:textId="77777777" w:rsidR="00DC4A08" w:rsidRDefault="00DC4A08" w:rsidP="00DC4A08">
            <w:pPr>
              <w:pStyle w:val="Dates"/>
            </w:pPr>
          </w:p>
        </w:tc>
      </w:tr>
      <w:tr w:rsidR="00DC4A08" w14:paraId="20365D39" w14:textId="77777777" w:rsidTr="00D3425E">
        <w:trPr>
          <w:trHeight w:hRule="exact" w:val="1035"/>
        </w:trPr>
        <w:tc>
          <w:tcPr>
            <w:tcW w:w="713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3B7820" w14:textId="6F0DEE10" w:rsidR="00DC4A08" w:rsidRDefault="00D029E3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6062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7C300D" w14:textId="745E6456" w:rsidR="00DC4A08" w:rsidRDefault="00D029E3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4230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4C470E" w14:textId="0B0E4379" w:rsidR="00DC4A08" w:rsidRDefault="00D029E3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8484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4E9FE1" w14:textId="15126ED6" w:rsidR="00DC4A08" w:rsidRDefault="00D029E3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6323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5852A0" w14:textId="40DD6616" w:rsidR="00DC4A08" w:rsidRDefault="00D029E3" w:rsidP="00DC4A08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2376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66C6CD" w14:textId="0B8B377F" w:rsidR="00DC4A08" w:rsidRDefault="00DC4A08" w:rsidP="00DC4A08">
            <w:pPr>
              <w:pStyle w:val="Dates"/>
            </w:pPr>
          </w:p>
        </w:tc>
        <w:tc>
          <w:tcPr>
            <w:tcW w:w="717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E577EC" w14:textId="114E7FD8" w:rsidR="00DC4A08" w:rsidRDefault="00DC4A08" w:rsidP="00DC4A08">
            <w:pPr>
              <w:pStyle w:val="Dates"/>
            </w:pPr>
          </w:p>
        </w:tc>
      </w:tr>
    </w:tbl>
    <w:p w14:paraId="409FCDB1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444"/>
        <w:gridCol w:w="609"/>
        <w:gridCol w:w="2057"/>
        <w:gridCol w:w="1108"/>
        <w:gridCol w:w="949"/>
        <w:gridCol w:w="2057"/>
        <w:gridCol w:w="769"/>
        <w:gridCol w:w="650"/>
        <w:gridCol w:w="638"/>
        <w:gridCol w:w="2164"/>
      </w:tblGrid>
      <w:tr w:rsidR="0076400B" w14:paraId="4C771724" w14:textId="77777777" w:rsidTr="00532256">
        <w:tc>
          <w:tcPr>
            <w:tcW w:w="4034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DA2DDEF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May</w:t>
            </w:r>
          </w:p>
        </w:tc>
        <w:tc>
          <w:tcPr>
            <w:tcW w:w="96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C290378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16E48F3D" w14:textId="77777777" w:rsidTr="00532256">
        <w:tc>
          <w:tcPr>
            <w:tcW w:w="4034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FBFA65C" w14:textId="77777777" w:rsidR="0076400B" w:rsidRDefault="0076400B" w:rsidP="00174DB7">
            <w:pPr>
              <w:pStyle w:val="NoSpacing"/>
            </w:pPr>
          </w:p>
        </w:tc>
        <w:tc>
          <w:tcPr>
            <w:tcW w:w="966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65DC893" w14:textId="77777777" w:rsidR="0076400B" w:rsidRDefault="0076400B" w:rsidP="00174DB7">
            <w:pPr>
              <w:pStyle w:val="NoSpacing"/>
            </w:pPr>
          </w:p>
        </w:tc>
      </w:tr>
      <w:tr w:rsidR="00C0767A" w14:paraId="59B40806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957D6D9" w14:textId="77777777" w:rsidR="00C0767A" w:rsidRDefault="00000000" w:rsidP="00C0767A">
            <w:pPr>
              <w:pStyle w:val="Days"/>
            </w:pPr>
            <w:sdt>
              <w:sdtPr>
                <w:id w:val="652180357"/>
                <w:placeholder>
                  <w:docPart w:val="6B6AEC8005F84987AB903ADC23255C2B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9DA2BCF" w14:textId="77777777" w:rsidR="00C0767A" w:rsidRDefault="00000000" w:rsidP="00C0767A">
            <w:pPr>
              <w:pStyle w:val="Days"/>
            </w:pPr>
            <w:sdt>
              <w:sdtPr>
                <w:id w:val="-416396331"/>
                <w:placeholder>
                  <w:docPart w:val="B053786AFCCC44B686F8EB2E58919FFD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1CF6A08" w14:textId="77777777" w:rsidR="00C0767A" w:rsidRDefault="00000000" w:rsidP="00C0767A">
            <w:pPr>
              <w:pStyle w:val="Days"/>
            </w:pPr>
            <w:sdt>
              <w:sdtPr>
                <w:id w:val="2111082940"/>
                <w:placeholder>
                  <w:docPart w:val="D8F92C482D4E4B7CB284704708B7DB68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D2399D5" w14:textId="77777777" w:rsidR="00C0767A" w:rsidRDefault="00000000" w:rsidP="00C0767A">
            <w:pPr>
              <w:pStyle w:val="Days"/>
            </w:pPr>
            <w:sdt>
              <w:sdtPr>
                <w:id w:val="754247693"/>
                <w:placeholder>
                  <w:docPart w:val="EC93967408F54593A7CD19934A1E1F60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9D173EC" w14:textId="77777777" w:rsidR="00C0767A" w:rsidRDefault="00000000" w:rsidP="00C0767A">
            <w:pPr>
              <w:pStyle w:val="Days"/>
            </w:pPr>
            <w:sdt>
              <w:sdtPr>
                <w:id w:val="-1651358265"/>
                <w:placeholder>
                  <w:docPart w:val="5087D1A85C5A4DC395E60EEC772227D7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358DBCF" w14:textId="77777777" w:rsidR="00C0767A" w:rsidRDefault="00000000" w:rsidP="00C0767A">
            <w:pPr>
              <w:pStyle w:val="Days"/>
            </w:pPr>
            <w:sdt>
              <w:sdtPr>
                <w:id w:val="1234742327"/>
                <w:placeholder>
                  <w:docPart w:val="6AF7ADBAB81246328CB68F3F45C9AC59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2F55B15" w14:textId="77777777" w:rsidR="00C0767A" w:rsidRDefault="00000000" w:rsidP="00C0767A">
            <w:pPr>
              <w:pStyle w:val="Days"/>
            </w:pPr>
            <w:sdt>
              <w:sdtPr>
                <w:id w:val="720558551"/>
                <w:placeholder>
                  <w:docPart w:val="4553D42B106346AA9F6ACEBB49965F50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24FFEB48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A4AE63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C2EE7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44528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1E0CE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E3002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8964AF" w14:textId="77777777" w:rsidR="00A87856" w:rsidRDefault="00A87856" w:rsidP="00A87856">
            <w:pPr>
              <w:pStyle w:val="Dates"/>
            </w:pPr>
            <w:r w:rsidRPr="00725246">
              <w:t>1</w:t>
            </w: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E84DDE" w14:textId="77777777" w:rsidR="00A87856" w:rsidRDefault="00A87856" w:rsidP="00A87856">
            <w:pPr>
              <w:pStyle w:val="Dates"/>
            </w:pPr>
            <w:r w:rsidRPr="00725246">
              <w:t>2</w:t>
            </w:r>
          </w:p>
        </w:tc>
      </w:tr>
      <w:tr w:rsidR="00D029E3" w14:paraId="082E948F" w14:textId="77777777" w:rsidTr="00532256">
        <w:trPr>
          <w:trHeight w:hRule="exact" w:val="1179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F1F464" w14:textId="77777777" w:rsidR="00D029E3" w:rsidRDefault="00D029E3" w:rsidP="00D029E3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395288" w14:textId="77777777" w:rsidR="00D029E3" w:rsidRDefault="00D029E3" w:rsidP="00D029E3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1FF9B5" w14:textId="77777777" w:rsidR="00D029E3" w:rsidRDefault="00D029E3" w:rsidP="00D029E3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BB677A" w14:textId="77777777" w:rsidR="00D029E3" w:rsidRDefault="00D029E3" w:rsidP="00D029E3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7D7B2C" w14:textId="77777777" w:rsidR="00D029E3" w:rsidRDefault="00D029E3" w:rsidP="00D029E3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EB4E9A" w14:textId="0B985FD5" w:rsidR="00D029E3" w:rsidRDefault="00D029E3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1387</w:t>
            </w: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336176" w14:textId="03A18CCD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3791</w:t>
            </w:r>
          </w:p>
        </w:tc>
      </w:tr>
      <w:tr w:rsidR="00D029E3" w14:paraId="2351BBBF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E05D743" w14:textId="77777777" w:rsidR="00D029E3" w:rsidRDefault="00D029E3" w:rsidP="00D029E3">
            <w:pPr>
              <w:pStyle w:val="Dates"/>
            </w:pPr>
            <w:r>
              <w:t>3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2027B5" w14:textId="77777777" w:rsidR="00D029E3" w:rsidRDefault="00D029E3" w:rsidP="00D029E3">
            <w:pPr>
              <w:pStyle w:val="Dates"/>
            </w:pPr>
            <w:r w:rsidRPr="00725246">
              <w:t>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A0178F" w14:textId="77777777" w:rsidR="00D029E3" w:rsidRDefault="00D029E3" w:rsidP="00D029E3">
            <w:pPr>
              <w:pStyle w:val="Dates"/>
            </w:pPr>
            <w:r w:rsidRPr="00725246">
              <w:t>5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B48364" w14:textId="77777777" w:rsidR="00D029E3" w:rsidRDefault="00D029E3" w:rsidP="00D029E3">
            <w:pPr>
              <w:pStyle w:val="Dates"/>
            </w:pPr>
            <w:r w:rsidRPr="00725246">
              <w:t>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21873D" w14:textId="77777777" w:rsidR="00D029E3" w:rsidRDefault="00D029E3" w:rsidP="00D029E3">
            <w:pPr>
              <w:pStyle w:val="Dates"/>
            </w:pPr>
            <w:r w:rsidRPr="00725246">
              <w:t>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4E2F4A" w14:textId="77777777" w:rsidR="00D029E3" w:rsidRDefault="00D029E3" w:rsidP="00D029E3">
            <w:pPr>
              <w:pStyle w:val="Dates"/>
            </w:pPr>
            <w:r w:rsidRPr="00725246">
              <w:t>8</w:t>
            </w: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78F4BD" w14:textId="77777777" w:rsidR="00D029E3" w:rsidRDefault="00D029E3" w:rsidP="00D029E3">
            <w:pPr>
              <w:pStyle w:val="Dates"/>
            </w:pPr>
            <w:r w:rsidRPr="00725246">
              <w:t>9</w:t>
            </w:r>
          </w:p>
        </w:tc>
      </w:tr>
      <w:tr w:rsidR="00D029E3" w14:paraId="4C663EED" w14:textId="77777777" w:rsidTr="00532256">
        <w:trPr>
          <w:trHeight w:hRule="exact" w:val="1404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9C5400" w14:textId="117663F6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8427</w:t>
            </w: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4F2DA9" w14:textId="547FE632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3499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9785EF" w14:textId="6A845F9A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8213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4F9FDFD" w14:textId="58968781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3652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91966D" w14:textId="6CBB88D9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0467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4479F6" w14:textId="224F7E37" w:rsidR="00D029E3" w:rsidRDefault="00B67500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5010</w:t>
            </w: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707AC36" w14:textId="7301B9CA" w:rsidR="00D029E3" w:rsidRDefault="00EE30EC" w:rsidP="00D029E3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0272</w:t>
            </w:r>
          </w:p>
        </w:tc>
      </w:tr>
      <w:tr w:rsidR="00D029E3" w14:paraId="09965ADB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8E37E" w14:textId="77777777" w:rsidR="00D029E3" w:rsidRDefault="00D029E3" w:rsidP="00D029E3">
            <w:pPr>
              <w:pStyle w:val="Dates"/>
            </w:pPr>
            <w:r>
              <w:t>10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8C00A2" w14:textId="77777777" w:rsidR="00D029E3" w:rsidRDefault="00D029E3" w:rsidP="00D029E3">
            <w:pPr>
              <w:pStyle w:val="Dates"/>
            </w:pPr>
            <w:r w:rsidRPr="00725246">
              <w:t>11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0138F9" w14:textId="77777777" w:rsidR="00D029E3" w:rsidRDefault="00D029E3" w:rsidP="00D029E3">
            <w:pPr>
              <w:pStyle w:val="Dates"/>
            </w:pPr>
            <w:r w:rsidRPr="00725246">
              <w:t>12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F34E13" w14:textId="77777777" w:rsidR="00D029E3" w:rsidRDefault="00D029E3" w:rsidP="00D029E3">
            <w:pPr>
              <w:pStyle w:val="Dates"/>
            </w:pPr>
            <w:r w:rsidRPr="00725246">
              <w:t>13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06E96C" w14:textId="77777777" w:rsidR="00D029E3" w:rsidRDefault="00D029E3" w:rsidP="00D029E3">
            <w:pPr>
              <w:pStyle w:val="Dates"/>
            </w:pPr>
            <w:r w:rsidRPr="00725246">
              <w:t>14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5A8C1" w14:textId="77777777" w:rsidR="00D029E3" w:rsidRDefault="00D029E3" w:rsidP="00D029E3">
            <w:pPr>
              <w:pStyle w:val="Dates"/>
            </w:pPr>
            <w:r w:rsidRPr="00725246">
              <w:t>15</w:t>
            </w: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97E0C3" w14:textId="77777777" w:rsidR="00D029E3" w:rsidRDefault="00D029E3" w:rsidP="00D029E3">
            <w:pPr>
              <w:pStyle w:val="Dates"/>
            </w:pPr>
            <w:r w:rsidRPr="00725246">
              <w:t>16</w:t>
            </w:r>
          </w:p>
        </w:tc>
      </w:tr>
      <w:tr w:rsidR="00EE30EC" w14:paraId="13872005" w14:textId="77777777" w:rsidTr="00532256">
        <w:trPr>
          <w:trHeight w:hRule="exact" w:val="1125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283802" w14:textId="7ADF5118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3500</w:t>
            </w: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98442" w14:textId="7920E2B6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7861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53C885" w14:textId="781AC532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7011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40696A" w14:textId="24D76917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9736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18CBD7" w14:textId="6B66951E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0411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50EA1F" w14:textId="5237EB58" w:rsidR="00EE30EC" w:rsidRDefault="00A92F4A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3715</w:t>
            </w: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327A36" w14:textId="4AF33848" w:rsidR="00EE30EC" w:rsidRDefault="00336622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1478</w:t>
            </w:r>
          </w:p>
        </w:tc>
      </w:tr>
      <w:tr w:rsidR="00EE30EC" w14:paraId="720F52A1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E40E59" w14:textId="77777777" w:rsidR="00EE30EC" w:rsidRDefault="00EE30EC" w:rsidP="00EE30EC">
            <w:pPr>
              <w:pStyle w:val="Dates"/>
            </w:pPr>
            <w:r>
              <w:t>17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5073E74" w14:textId="77777777" w:rsidR="00EE30EC" w:rsidRDefault="00EE30EC" w:rsidP="00EE30EC">
            <w:pPr>
              <w:pStyle w:val="Dates"/>
            </w:pPr>
            <w:r w:rsidRPr="00725246">
              <w:t>18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F3C4FA" w14:textId="77777777" w:rsidR="00EE30EC" w:rsidRDefault="00EE30EC" w:rsidP="00EE30EC">
            <w:pPr>
              <w:pStyle w:val="Dates"/>
            </w:pPr>
            <w:r w:rsidRPr="00725246">
              <w:t>19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D886AE" w14:textId="77777777" w:rsidR="00EE30EC" w:rsidRDefault="00EE30EC" w:rsidP="00EE30EC">
            <w:pPr>
              <w:pStyle w:val="Dates"/>
            </w:pPr>
            <w:r w:rsidRPr="00725246">
              <w:t>20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B3B594" w14:textId="77777777" w:rsidR="00EE30EC" w:rsidRDefault="00EE30EC" w:rsidP="00EE30EC">
            <w:pPr>
              <w:pStyle w:val="Dates"/>
            </w:pPr>
            <w:r w:rsidRPr="00725246">
              <w:t>21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49A59D" w14:textId="77777777" w:rsidR="00EE30EC" w:rsidRDefault="00EE30EC" w:rsidP="00EE30EC">
            <w:pPr>
              <w:pStyle w:val="Dates"/>
            </w:pPr>
            <w:r w:rsidRPr="00725246">
              <w:t>22</w:t>
            </w: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63505F" w14:textId="77777777" w:rsidR="00EE30EC" w:rsidRDefault="00EE30EC" w:rsidP="00EE30EC">
            <w:pPr>
              <w:pStyle w:val="Dates"/>
            </w:pPr>
            <w:r w:rsidRPr="00725246">
              <w:t>23</w:t>
            </w:r>
          </w:p>
        </w:tc>
      </w:tr>
      <w:tr w:rsidR="00EE30EC" w14:paraId="7E9BABBA" w14:textId="77777777" w:rsidTr="00532256">
        <w:trPr>
          <w:trHeight w:hRule="exact" w:val="1134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E1F016" w14:textId="5D5D72AB" w:rsidR="00EE30EC" w:rsidRDefault="00336622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4348</w:t>
            </w: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C450BD" w14:textId="7A87C690" w:rsidR="00EE30EC" w:rsidRDefault="00336622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5045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5A26D9" w14:textId="518EC70A" w:rsidR="00EE30EC" w:rsidRDefault="00336622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6903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91118D" w14:textId="57B51A05" w:rsidR="00EE30EC" w:rsidRDefault="00336622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3855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5B02F9" w14:textId="23BFFCCC" w:rsidR="00EE30EC" w:rsidRDefault="00F50ECB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2295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8DDF80" w14:textId="2B4AF2C1" w:rsidR="00EE30EC" w:rsidRDefault="00F50ECB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8461</w:t>
            </w: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C41D10" w14:textId="79904AEC" w:rsidR="00EE30EC" w:rsidRDefault="00E528C5" w:rsidP="00EE30E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1807</w:t>
            </w:r>
          </w:p>
        </w:tc>
      </w:tr>
      <w:tr w:rsidR="00EE30EC" w14:paraId="48C8F747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17F243" w14:textId="77777777" w:rsidR="00EE30EC" w:rsidRDefault="00EE30EC" w:rsidP="00EE30EC">
            <w:pPr>
              <w:pStyle w:val="Dates"/>
            </w:pPr>
            <w:r>
              <w:t>24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B5C4BC" w14:textId="77777777" w:rsidR="00EE30EC" w:rsidRDefault="00EE30EC" w:rsidP="00EE30EC">
            <w:pPr>
              <w:pStyle w:val="Dates"/>
            </w:pPr>
            <w:r w:rsidRPr="00725246">
              <w:t>25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495CAE" w14:textId="77777777" w:rsidR="00EE30EC" w:rsidRDefault="00EE30EC" w:rsidP="00EE30EC">
            <w:pPr>
              <w:pStyle w:val="Dates"/>
            </w:pPr>
            <w:r w:rsidRPr="00725246">
              <w:t>26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7546C5" w14:textId="77777777" w:rsidR="00EE30EC" w:rsidRDefault="00EE30EC" w:rsidP="00EE30EC">
            <w:pPr>
              <w:pStyle w:val="Dates"/>
            </w:pPr>
            <w:r w:rsidRPr="00725246">
              <w:t>27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28B8F4" w14:textId="77777777" w:rsidR="00EE30EC" w:rsidRDefault="00EE30EC" w:rsidP="00EE30EC">
            <w:pPr>
              <w:pStyle w:val="Dates"/>
            </w:pPr>
            <w:r w:rsidRPr="00725246">
              <w:t>28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4C23C2" w14:textId="77777777" w:rsidR="00EE30EC" w:rsidRDefault="00EE30EC" w:rsidP="00EE30EC">
            <w:pPr>
              <w:pStyle w:val="Dates"/>
            </w:pPr>
            <w:r w:rsidRPr="00725246">
              <w:t>29</w:t>
            </w: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04AF61" w14:textId="77777777" w:rsidR="00EE30EC" w:rsidRDefault="00EE30EC" w:rsidP="00EE30EC">
            <w:pPr>
              <w:pStyle w:val="Dates"/>
            </w:pPr>
            <w:r w:rsidRPr="00725246">
              <w:t>30</w:t>
            </w:r>
          </w:p>
        </w:tc>
      </w:tr>
      <w:tr w:rsidR="00532256" w14:paraId="1F5D978D" w14:textId="77777777" w:rsidTr="00532256">
        <w:trPr>
          <w:trHeight w:hRule="exact" w:val="1035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C32CDE" w14:textId="2DE3587A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6081</w:t>
            </w: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9D24D4" w14:textId="4EE4B645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8554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9AAD3C" w14:textId="441BE518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9619</w:t>
            </w: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F4B6ED" w14:textId="3DA4DCC9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7848</w:t>
            </w: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1AA406" w14:textId="72DDEC81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8260</w:t>
            </w: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1352D3" w14:textId="7A6DD384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3602</w:t>
            </w: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5D178F" w14:textId="39CF08B1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6377</w:t>
            </w:r>
          </w:p>
        </w:tc>
      </w:tr>
      <w:tr w:rsidR="00532256" w14:paraId="7113EFC9" w14:textId="77777777" w:rsidTr="0053225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8BC474" w14:textId="77777777" w:rsidR="00532256" w:rsidRDefault="00532256" w:rsidP="00532256">
            <w:pPr>
              <w:pStyle w:val="Dates"/>
            </w:pPr>
            <w:r>
              <w:t>31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FC73E0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F63B21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474A43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F8CE0C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0576CE" w14:textId="77777777" w:rsidR="00532256" w:rsidRDefault="00532256" w:rsidP="00532256">
            <w:pPr>
              <w:pStyle w:val="Dates"/>
            </w:pPr>
          </w:p>
        </w:tc>
        <w:tc>
          <w:tcPr>
            <w:tcW w:w="74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AB8B83" w14:textId="77777777" w:rsidR="00532256" w:rsidRDefault="00532256" w:rsidP="00532256">
            <w:pPr>
              <w:pStyle w:val="Dates"/>
            </w:pPr>
          </w:p>
        </w:tc>
      </w:tr>
      <w:tr w:rsidR="00532256" w14:paraId="459E9C76" w14:textId="77777777" w:rsidTr="00532256">
        <w:trPr>
          <w:trHeight w:hRule="exact" w:val="1044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E2F200" w14:textId="51597305" w:rsidR="00532256" w:rsidRDefault="00FC05AC" w:rsidP="00532256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9803</w:t>
            </w: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6AA6C5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38C92F4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EE8E1B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CE7821" w14:textId="77777777" w:rsidR="00532256" w:rsidRDefault="00532256" w:rsidP="005322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E3470D" w14:textId="77777777" w:rsidR="00532256" w:rsidRDefault="00532256" w:rsidP="00532256">
            <w:pPr>
              <w:pStyle w:val="Dates"/>
            </w:pPr>
          </w:p>
        </w:tc>
        <w:tc>
          <w:tcPr>
            <w:tcW w:w="74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29BF58" w14:textId="77777777" w:rsidR="00532256" w:rsidRDefault="00532256" w:rsidP="00532256">
            <w:pPr>
              <w:pStyle w:val="Dates"/>
            </w:pPr>
          </w:p>
        </w:tc>
      </w:tr>
      <w:tr w:rsidR="00532256" w14:paraId="6DDC986F" w14:textId="77777777" w:rsidTr="00532256">
        <w:trPr>
          <w:trHeight w:hRule="exact" w:val="191"/>
        </w:trPr>
        <w:tc>
          <w:tcPr>
            <w:tcW w:w="1208" w:type="pct"/>
            <w:gridSpan w:val="2"/>
            <w:tcBorders>
              <w:top w:val="single" w:sz="8" w:space="0" w:color="BFBFBF" w:themeColor="background1" w:themeShade="BF"/>
            </w:tcBorders>
          </w:tcPr>
          <w:p w14:paraId="70E540B1" w14:textId="77777777" w:rsidR="00532256" w:rsidRDefault="00532256" w:rsidP="00532256"/>
        </w:tc>
        <w:tc>
          <w:tcPr>
            <w:tcW w:w="1301" w:type="pct"/>
            <w:gridSpan w:val="3"/>
            <w:tcBorders>
              <w:top w:val="single" w:sz="8" w:space="0" w:color="BFBFBF" w:themeColor="background1" w:themeShade="BF"/>
            </w:tcBorders>
          </w:tcPr>
          <w:p w14:paraId="25EFC0BC" w14:textId="77777777" w:rsidR="00532256" w:rsidRDefault="00532256" w:rsidP="00532256"/>
        </w:tc>
        <w:tc>
          <w:tcPr>
            <w:tcW w:w="1301" w:type="pct"/>
            <w:gridSpan w:val="3"/>
            <w:tcBorders>
              <w:top w:val="single" w:sz="8" w:space="0" w:color="BFBFBF" w:themeColor="background1" w:themeShade="BF"/>
            </w:tcBorders>
          </w:tcPr>
          <w:p w14:paraId="79C1BEA4" w14:textId="77777777" w:rsidR="00532256" w:rsidRDefault="00532256" w:rsidP="00532256"/>
        </w:tc>
        <w:tc>
          <w:tcPr>
            <w:tcW w:w="1190" w:type="pct"/>
            <w:gridSpan w:val="3"/>
            <w:tcBorders>
              <w:top w:val="single" w:sz="8" w:space="0" w:color="BFBFBF" w:themeColor="background1" w:themeShade="BF"/>
            </w:tcBorders>
          </w:tcPr>
          <w:p w14:paraId="18BB8B52" w14:textId="77777777" w:rsidR="00532256" w:rsidRDefault="00532256" w:rsidP="00532256"/>
        </w:tc>
      </w:tr>
    </w:tbl>
    <w:p w14:paraId="2B6F0E7B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01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19"/>
        <w:gridCol w:w="334"/>
        <w:gridCol w:w="2057"/>
        <w:gridCol w:w="1106"/>
        <w:gridCol w:w="951"/>
        <w:gridCol w:w="2057"/>
        <w:gridCol w:w="769"/>
        <w:gridCol w:w="651"/>
        <w:gridCol w:w="637"/>
        <w:gridCol w:w="2063"/>
      </w:tblGrid>
      <w:tr w:rsidR="0076400B" w14:paraId="3DB61885" w14:textId="77777777" w:rsidTr="009F5C12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E8B54A1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June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23A9D6D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2E265F69" w14:textId="77777777" w:rsidTr="009F5C12">
        <w:tc>
          <w:tcPr>
            <w:tcW w:w="4063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DD76975" w14:textId="77777777" w:rsidR="0076400B" w:rsidRDefault="0076400B" w:rsidP="00174DB7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BF55764" w14:textId="77777777" w:rsidR="0076400B" w:rsidRDefault="0076400B" w:rsidP="00174DB7">
            <w:pPr>
              <w:pStyle w:val="NoSpacing"/>
            </w:pPr>
          </w:p>
        </w:tc>
      </w:tr>
      <w:tr w:rsidR="00C0767A" w14:paraId="211776D1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11270EF2" w14:textId="77777777" w:rsidR="00C0767A" w:rsidRDefault="00000000" w:rsidP="00C0767A">
            <w:pPr>
              <w:pStyle w:val="Days"/>
            </w:pPr>
            <w:sdt>
              <w:sdtPr>
                <w:id w:val="-1964635801"/>
                <w:placeholder>
                  <w:docPart w:val="72440D59D1B546998E1091A32945AA63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2751E8D" w14:textId="77777777" w:rsidR="00C0767A" w:rsidRDefault="00000000" w:rsidP="00C0767A">
            <w:pPr>
              <w:pStyle w:val="Days"/>
            </w:pPr>
            <w:sdt>
              <w:sdtPr>
                <w:id w:val="159210165"/>
                <w:placeholder>
                  <w:docPart w:val="DCE88073B13242E0995728414A462FF4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221C963" w14:textId="77777777" w:rsidR="00C0767A" w:rsidRDefault="00000000" w:rsidP="00C0767A">
            <w:pPr>
              <w:pStyle w:val="Days"/>
            </w:pPr>
            <w:sdt>
              <w:sdtPr>
                <w:id w:val="554208550"/>
                <w:placeholder>
                  <w:docPart w:val="DD354185AC1B4A549792E680094B05E8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5379D59" w14:textId="77777777" w:rsidR="00C0767A" w:rsidRDefault="00000000" w:rsidP="00C0767A">
            <w:pPr>
              <w:pStyle w:val="Days"/>
            </w:pPr>
            <w:sdt>
              <w:sdtPr>
                <w:id w:val="986439060"/>
                <w:placeholder>
                  <w:docPart w:val="69AB91C6C60B4AF8AA1381623D50C0F4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19C5CFE" w14:textId="77777777" w:rsidR="00C0767A" w:rsidRDefault="00000000" w:rsidP="00C0767A">
            <w:pPr>
              <w:pStyle w:val="Days"/>
            </w:pPr>
            <w:sdt>
              <w:sdtPr>
                <w:id w:val="-797997111"/>
                <w:placeholder>
                  <w:docPart w:val="79402D6C7FCB4240BDBD67DF840B5DA5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6A837D8" w14:textId="77777777" w:rsidR="00C0767A" w:rsidRDefault="00000000" w:rsidP="00C0767A">
            <w:pPr>
              <w:pStyle w:val="Days"/>
            </w:pPr>
            <w:sdt>
              <w:sdtPr>
                <w:id w:val="-2116894253"/>
                <w:placeholder>
                  <w:docPart w:val="DCC4BD6B9B6947FF94F1138E60648770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7E731C73" w14:textId="77777777" w:rsidR="00C0767A" w:rsidRDefault="00000000" w:rsidP="00C0767A">
            <w:pPr>
              <w:pStyle w:val="Days"/>
            </w:pPr>
            <w:sdt>
              <w:sdtPr>
                <w:id w:val="317770242"/>
                <w:placeholder>
                  <w:docPart w:val="E154B975548C4694878B544A8E2E0C91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2BAB5A40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360054" w14:textId="77777777" w:rsidR="00A87856" w:rsidRDefault="00A87856" w:rsidP="00A87856">
            <w:pPr>
              <w:pStyle w:val="Dates"/>
            </w:pP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B7462B" w14:textId="77777777" w:rsidR="00A87856" w:rsidRDefault="00A87856" w:rsidP="00A87856">
            <w:pPr>
              <w:pStyle w:val="Dates"/>
            </w:pPr>
            <w:r w:rsidRPr="00314C3C">
              <w:t>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0BCD8B" w14:textId="77777777" w:rsidR="00A87856" w:rsidRDefault="00A87856" w:rsidP="00A87856">
            <w:pPr>
              <w:pStyle w:val="Dates"/>
            </w:pPr>
            <w:r w:rsidRPr="00314C3C">
              <w:t>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D912E1" w14:textId="77777777" w:rsidR="00A87856" w:rsidRDefault="00A87856" w:rsidP="00A87856">
            <w:pPr>
              <w:pStyle w:val="Dates"/>
            </w:pPr>
            <w:r w:rsidRPr="00314C3C">
              <w:t>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B62339" w14:textId="77777777" w:rsidR="00A87856" w:rsidRDefault="00A87856" w:rsidP="00A87856">
            <w:pPr>
              <w:pStyle w:val="Dates"/>
            </w:pPr>
            <w:r w:rsidRPr="00314C3C">
              <w:t>4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72013E" w14:textId="77777777" w:rsidR="00A87856" w:rsidRDefault="00A87856" w:rsidP="00A87856">
            <w:pPr>
              <w:pStyle w:val="Dates"/>
            </w:pPr>
            <w:r w:rsidRPr="00314C3C">
              <w:t>5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A6A8EE" w14:textId="77777777" w:rsidR="00A87856" w:rsidRDefault="00A87856" w:rsidP="00A87856">
            <w:pPr>
              <w:pStyle w:val="Dates"/>
            </w:pPr>
            <w:r w:rsidRPr="00314C3C">
              <w:t>6</w:t>
            </w:r>
          </w:p>
        </w:tc>
      </w:tr>
      <w:tr w:rsidR="00FC05AC" w14:paraId="2AAC57E7" w14:textId="77777777" w:rsidTr="009F5C12">
        <w:trPr>
          <w:trHeight w:hRule="exact" w:val="99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B20E08" w14:textId="30C100A5" w:rsidR="00FC05AC" w:rsidRDefault="00FC05AC" w:rsidP="00FC05AC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D13F5E" w14:textId="129152D3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8207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78D9A8" w14:textId="51862C6A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8820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42DA12" w14:textId="5B0A5129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3885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B4CECA" w14:textId="7927DEF4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4863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6DE496" w14:textId="45ABE7CA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2790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73A16" w14:textId="0B3C6A1C" w:rsidR="00FC05AC" w:rsidRDefault="000A0A5D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2157</w:t>
            </w:r>
          </w:p>
        </w:tc>
      </w:tr>
      <w:tr w:rsidR="00FC05AC" w14:paraId="4DE83784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B500C7" w14:textId="77777777" w:rsidR="00FC05AC" w:rsidRDefault="00FC05AC" w:rsidP="00FC05AC">
            <w:pPr>
              <w:pStyle w:val="Dates"/>
            </w:pPr>
            <w:r>
              <w:t>7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EB8D30" w14:textId="77777777" w:rsidR="00FC05AC" w:rsidRDefault="00FC05AC" w:rsidP="00FC05AC">
            <w:pPr>
              <w:pStyle w:val="Dates"/>
            </w:pPr>
            <w:r w:rsidRPr="00314C3C"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943B70" w14:textId="77777777" w:rsidR="00FC05AC" w:rsidRDefault="00FC05AC" w:rsidP="00FC05AC">
            <w:pPr>
              <w:pStyle w:val="Dates"/>
            </w:pPr>
            <w:r w:rsidRPr="00314C3C">
              <w:t>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B8F8BA" w14:textId="77777777" w:rsidR="00FC05AC" w:rsidRDefault="00FC05AC" w:rsidP="00FC05AC">
            <w:pPr>
              <w:pStyle w:val="Dates"/>
            </w:pPr>
            <w:r w:rsidRPr="00314C3C">
              <w:t>10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2AC485" w14:textId="77777777" w:rsidR="00FC05AC" w:rsidRDefault="00FC05AC" w:rsidP="00FC05AC">
            <w:pPr>
              <w:pStyle w:val="Dates"/>
            </w:pPr>
            <w:r w:rsidRPr="00314C3C">
              <w:t>11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C21110" w14:textId="77777777" w:rsidR="00FC05AC" w:rsidRDefault="00FC05AC" w:rsidP="00FC05AC">
            <w:pPr>
              <w:pStyle w:val="Dates"/>
            </w:pPr>
            <w:r w:rsidRPr="00314C3C">
              <w:t>12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0155846" w14:textId="77777777" w:rsidR="00FC05AC" w:rsidRDefault="00FC05AC" w:rsidP="00FC05AC">
            <w:pPr>
              <w:pStyle w:val="Dates"/>
            </w:pPr>
            <w:r w:rsidRPr="00314C3C">
              <w:t>13</w:t>
            </w:r>
          </w:p>
        </w:tc>
      </w:tr>
      <w:tr w:rsidR="00FC05AC" w14:paraId="365CBC8A" w14:textId="77777777" w:rsidTr="009F5C12">
        <w:trPr>
          <w:trHeight w:hRule="exact" w:val="1026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A6A4BC" w14:textId="4F7480EC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2793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0AA958" w14:textId="6E1BA44A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3882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0F8822" w14:textId="62483B6F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0999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E6613B" w14:textId="09575B1D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0373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2D0F51" w14:textId="030BC365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4446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B16C11" w14:textId="2E861D20" w:rsidR="00FC05AC" w:rsidRDefault="002C4834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2520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8BB99E" w14:textId="3EB5E8E2" w:rsidR="00FC05AC" w:rsidRDefault="00777C60" w:rsidP="00FC05AC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1898</w:t>
            </w:r>
          </w:p>
        </w:tc>
      </w:tr>
      <w:tr w:rsidR="00FC05AC" w14:paraId="12D935FB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B9C151" w14:textId="77777777" w:rsidR="00FC05AC" w:rsidRDefault="00FC05AC" w:rsidP="00FC05AC">
            <w:pPr>
              <w:pStyle w:val="Dates"/>
            </w:pPr>
            <w:r>
              <w:t>14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3A0954" w14:textId="77777777" w:rsidR="00FC05AC" w:rsidRDefault="00FC05AC" w:rsidP="00FC05AC">
            <w:pPr>
              <w:pStyle w:val="Dates"/>
            </w:pPr>
            <w:r w:rsidRPr="00314C3C">
              <w:t>15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84D19A" w14:textId="77777777" w:rsidR="00FC05AC" w:rsidRDefault="00FC05AC" w:rsidP="00FC05AC">
            <w:pPr>
              <w:pStyle w:val="Dates"/>
            </w:pPr>
            <w:r w:rsidRPr="00314C3C">
              <w:t>16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69E4F9" w14:textId="77777777" w:rsidR="00FC05AC" w:rsidRDefault="00FC05AC" w:rsidP="00FC05AC">
            <w:pPr>
              <w:pStyle w:val="Dates"/>
            </w:pPr>
            <w:r w:rsidRPr="00314C3C">
              <w:t>17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82111A" w14:textId="77777777" w:rsidR="00FC05AC" w:rsidRDefault="00FC05AC" w:rsidP="00FC05AC">
            <w:pPr>
              <w:pStyle w:val="Dates"/>
            </w:pPr>
            <w:r w:rsidRPr="00314C3C">
              <w:t>18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D6FAD2" w14:textId="77777777" w:rsidR="00FC05AC" w:rsidRDefault="00FC05AC" w:rsidP="00FC05AC">
            <w:pPr>
              <w:pStyle w:val="Dates"/>
            </w:pPr>
            <w:r w:rsidRPr="00314C3C">
              <w:t>19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612519" w14:textId="77777777" w:rsidR="00FC05AC" w:rsidRDefault="00FC05AC" w:rsidP="00FC05AC">
            <w:pPr>
              <w:pStyle w:val="Dates"/>
            </w:pPr>
            <w:r w:rsidRPr="00314C3C">
              <w:t>20</w:t>
            </w:r>
          </w:p>
        </w:tc>
      </w:tr>
      <w:tr w:rsidR="00777C60" w14:paraId="6ED59C53" w14:textId="77777777" w:rsidTr="009F5C12">
        <w:trPr>
          <w:trHeight w:hRule="exact" w:val="113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F8A870" w14:textId="5BFB7972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2213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62AAC1" w14:textId="5F1E95EE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0942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3D6E55" w14:textId="1F5A8F12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0112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BE598A" w14:textId="3C52500E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3402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7DF8D9" w14:textId="630E1A33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0507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C07507" w14:textId="704D3D86" w:rsidR="00777C60" w:rsidRDefault="00E36B2C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0143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563901" w14:textId="2F227186" w:rsidR="00777C60" w:rsidRDefault="001A4974" w:rsidP="00777C60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4177</w:t>
            </w:r>
          </w:p>
        </w:tc>
      </w:tr>
      <w:tr w:rsidR="00777C60" w14:paraId="0DABCFA7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DB0880" w14:textId="77777777" w:rsidR="00777C60" w:rsidRDefault="00777C60" w:rsidP="00777C60">
            <w:pPr>
              <w:pStyle w:val="Dates"/>
            </w:pPr>
            <w:r>
              <w:t>21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E1E327" w14:textId="77777777" w:rsidR="00777C60" w:rsidRDefault="00777C60" w:rsidP="00777C60">
            <w:pPr>
              <w:pStyle w:val="Dates"/>
            </w:pPr>
            <w:r w:rsidRPr="00314C3C">
              <w:t>22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D42209" w14:textId="77777777" w:rsidR="00777C60" w:rsidRDefault="00777C60" w:rsidP="00777C60">
            <w:pPr>
              <w:pStyle w:val="Dates"/>
            </w:pPr>
            <w:r w:rsidRPr="00314C3C">
              <w:t>23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D2AAF6C" w14:textId="77777777" w:rsidR="00777C60" w:rsidRDefault="00777C60" w:rsidP="00777C60">
            <w:pPr>
              <w:pStyle w:val="Dates"/>
            </w:pPr>
            <w:r w:rsidRPr="00314C3C">
              <w:t>24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998C1AF" w14:textId="77777777" w:rsidR="00777C60" w:rsidRDefault="00777C60" w:rsidP="00777C60">
            <w:pPr>
              <w:pStyle w:val="Dates"/>
            </w:pPr>
            <w:r w:rsidRPr="00314C3C">
              <w:t>25</w:t>
            </w: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4B55BB" w14:textId="77777777" w:rsidR="00777C60" w:rsidRDefault="00777C60" w:rsidP="00777C60">
            <w:pPr>
              <w:pStyle w:val="Dates"/>
            </w:pPr>
            <w:r w:rsidRPr="00314C3C">
              <w:t>26</w:t>
            </w: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24A3C6" w14:textId="77777777" w:rsidR="00777C60" w:rsidRDefault="00777C60" w:rsidP="00777C60">
            <w:pPr>
              <w:pStyle w:val="Dates"/>
            </w:pPr>
            <w:r w:rsidRPr="00314C3C">
              <w:t>27</w:t>
            </w:r>
          </w:p>
        </w:tc>
      </w:tr>
      <w:tr w:rsidR="001A4974" w14:paraId="3051964C" w14:textId="77777777" w:rsidTr="009F5C12">
        <w:trPr>
          <w:trHeight w:hRule="exact" w:val="104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4A02BA" w14:textId="1F1FAF42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5846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5750DF" w14:textId="0EE93F6E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8634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C63070" w14:textId="33E80330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1255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3CFFB8" w14:textId="4C80CE76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7318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2B172D" w14:textId="3E05FE35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6726</w:t>
            </w: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24F151" w14:textId="2F566D2A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7578</w:t>
            </w: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4A6D58" w14:textId="563F2DE7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0085</w:t>
            </w:r>
          </w:p>
        </w:tc>
      </w:tr>
      <w:tr w:rsidR="001A4974" w14:paraId="791DE871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4FFA678" w14:textId="77777777" w:rsidR="001A4974" w:rsidRDefault="001A4974" w:rsidP="001A4974">
            <w:pPr>
              <w:pStyle w:val="Dates"/>
            </w:pPr>
            <w:r>
              <w:t>28</w:t>
            </w: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A220AA" w14:textId="77777777" w:rsidR="001A4974" w:rsidRDefault="001A4974" w:rsidP="001A4974">
            <w:pPr>
              <w:pStyle w:val="Dates"/>
            </w:pPr>
            <w:r w:rsidRPr="00314C3C"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CBCFC8" w14:textId="77777777" w:rsidR="001A4974" w:rsidRDefault="001A4974" w:rsidP="001A4974">
            <w:pPr>
              <w:pStyle w:val="Dates"/>
            </w:pPr>
            <w:r w:rsidRPr="00314C3C">
              <w:t>30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EF0412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7C0D45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15C4AA" w14:textId="77777777" w:rsidR="001A4974" w:rsidRDefault="001A4974" w:rsidP="001A4974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269B3B" w14:textId="77777777" w:rsidR="001A4974" w:rsidRDefault="001A4974" w:rsidP="001A4974">
            <w:pPr>
              <w:pStyle w:val="Dates"/>
            </w:pPr>
          </w:p>
        </w:tc>
      </w:tr>
      <w:tr w:rsidR="001A4974" w14:paraId="39148CBD" w14:textId="77777777" w:rsidTr="009F5C12">
        <w:trPr>
          <w:trHeight w:hRule="exact" w:val="113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6B383B" w14:textId="2D7AB1CB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2276</w:t>
            </w: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58E89B" w14:textId="669CBAC3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0010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E04C7E" w14:textId="3A7355A4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5759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E32A82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E28191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913DF6" w14:textId="77777777" w:rsidR="001A4974" w:rsidRDefault="001A4974" w:rsidP="001A497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02FF9A" w14:textId="77777777" w:rsidR="001A4974" w:rsidRDefault="001A4974" w:rsidP="001A4974">
            <w:pPr>
              <w:pStyle w:val="Dates"/>
            </w:pPr>
          </w:p>
        </w:tc>
      </w:tr>
      <w:tr w:rsidR="001A4974" w14:paraId="376ED1A0" w14:textId="77777777" w:rsidTr="009F5C12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46807AC" w14:textId="77777777" w:rsidR="001A4974" w:rsidRDefault="001A4974" w:rsidP="001A4974">
            <w:pPr>
              <w:pStyle w:val="Dates"/>
            </w:pPr>
          </w:p>
        </w:tc>
        <w:tc>
          <w:tcPr>
            <w:tcW w:w="7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FB4999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432C94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11F3DE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C57E23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284F388" w14:textId="77777777" w:rsidR="001A4974" w:rsidRDefault="001A4974" w:rsidP="001A4974">
            <w:pPr>
              <w:pStyle w:val="Dates"/>
            </w:pPr>
          </w:p>
        </w:tc>
        <w:tc>
          <w:tcPr>
            <w:tcW w:w="71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7F9B20" w14:textId="77777777" w:rsidR="001A4974" w:rsidRDefault="001A4974" w:rsidP="001A4974">
            <w:pPr>
              <w:pStyle w:val="Dates"/>
            </w:pPr>
          </w:p>
        </w:tc>
      </w:tr>
      <w:tr w:rsidR="001A4974" w14:paraId="7CFEED2A" w14:textId="77777777" w:rsidTr="009F5C12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6CA70A" w14:textId="77777777" w:rsidR="001A4974" w:rsidRDefault="001A4974" w:rsidP="001A4974">
            <w:pPr>
              <w:pStyle w:val="Dates"/>
            </w:pPr>
          </w:p>
        </w:tc>
        <w:tc>
          <w:tcPr>
            <w:tcW w:w="7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510226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CC4BA4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7E9244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BE23AE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6B9020" w14:textId="77777777" w:rsidR="001A4974" w:rsidRDefault="001A4974" w:rsidP="001A4974">
            <w:pPr>
              <w:pStyle w:val="Dates"/>
            </w:pPr>
          </w:p>
        </w:tc>
        <w:tc>
          <w:tcPr>
            <w:tcW w:w="71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84BACC" w14:textId="77777777" w:rsidR="001A4974" w:rsidRDefault="001A4974" w:rsidP="001A4974">
            <w:pPr>
              <w:pStyle w:val="Dates"/>
            </w:pPr>
          </w:p>
        </w:tc>
      </w:tr>
      <w:tr w:rsidR="001A4974" w14:paraId="07B2433F" w14:textId="77777777" w:rsidTr="009F5C12">
        <w:trPr>
          <w:trHeight w:hRule="exact" w:val="191"/>
        </w:trPr>
        <w:tc>
          <w:tcPr>
            <w:tcW w:w="1312" w:type="pct"/>
            <w:gridSpan w:val="2"/>
            <w:tcBorders>
              <w:top w:val="single" w:sz="8" w:space="0" w:color="BFBFBF" w:themeColor="background1" w:themeShade="BF"/>
            </w:tcBorders>
          </w:tcPr>
          <w:p w14:paraId="5ADD4D6B" w14:textId="77777777" w:rsidR="001A4974" w:rsidRDefault="001A4974" w:rsidP="001A4974"/>
        </w:tc>
        <w:tc>
          <w:tcPr>
            <w:tcW w:w="1214" w:type="pct"/>
            <w:gridSpan w:val="3"/>
            <w:tcBorders>
              <w:top w:val="single" w:sz="8" w:space="0" w:color="BFBFBF" w:themeColor="background1" w:themeShade="BF"/>
            </w:tcBorders>
          </w:tcPr>
          <w:p w14:paraId="76EFEC57" w14:textId="77777777" w:rsidR="001A4974" w:rsidRDefault="001A4974" w:rsidP="001A4974"/>
        </w:tc>
        <w:tc>
          <w:tcPr>
            <w:tcW w:w="1311" w:type="pct"/>
            <w:gridSpan w:val="3"/>
            <w:tcBorders>
              <w:top w:val="single" w:sz="8" w:space="0" w:color="BFBFBF" w:themeColor="background1" w:themeShade="BF"/>
            </w:tcBorders>
          </w:tcPr>
          <w:p w14:paraId="6D4ACA14" w14:textId="77777777" w:rsidR="001A4974" w:rsidRDefault="001A4974" w:rsidP="001A4974"/>
        </w:tc>
        <w:tc>
          <w:tcPr>
            <w:tcW w:w="1163" w:type="pct"/>
            <w:gridSpan w:val="3"/>
            <w:tcBorders>
              <w:top w:val="single" w:sz="8" w:space="0" w:color="BFBFBF" w:themeColor="background1" w:themeShade="BF"/>
            </w:tcBorders>
          </w:tcPr>
          <w:p w14:paraId="6937407F" w14:textId="77777777" w:rsidR="001A4974" w:rsidRDefault="001A4974" w:rsidP="001A4974"/>
        </w:tc>
      </w:tr>
    </w:tbl>
    <w:p w14:paraId="6F034896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060"/>
        <w:gridCol w:w="2057"/>
        <w:gridCol w:w="2056"/>
        <w:gridCol w:w="2056"/>
        <w:gridCol w:w="2056"/>
        <w:gridCol w:w="1417"/>
        <w:gridCol w:w="639"/>
        <w:gridCol w:w="2059"/>
      </w:tblGrid>
      <w:tr w:rsidR="0076400B" w14:paraId="50E64EC3" w14:textId="77777777" w:rsidTr="00FC66FC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C04A132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July</w:t>
            </w: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8A8DB00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6E0D393C" w14:textId="77777777" w:rsidTr="00FC66FC">
        <w:tc>
          <w:tcPr>
            <w:tcW w:w="4063" w:type="pct"/>
            <w:gridSpan w:val="6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E687EC9" w14:textId="77777777" w:rsidR="0076400B" w:rsidRDefault="0076400B" w:rsidP="00174DB7">
            <w:pPr>
              <w:pStyle w:val="NoSpacing"/>
            </w:pPr>
          </w:p>
        </w:tc>
        <w:tc>
          <w:tcPr>
            <w:tcW w:w="93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9D4A6BA" w14:textId="77777777" w:rsidR="0076400B" w:rsidRDefault="0076400B" w:rsidP="00174DB7">
            <w:pPr>
              <w:pStyle w:val="NoSpacing"/>
            </w:pPr>
          </w:p>
        </w:tc>
      </w:tr>
      <w:tr w:rsidR="00C0767A" w14:paraId="3163B52C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0C59A2D1" w14:textId="77777777" w:rsidR="00C0767A" w:rsidRDefault="00000000" w:rsidP="00C0767A">
            <w:pPr>
              <w:pStyle w:val="Days"/>
            </w:pPr>
            <w:sdt>
              <w:sdtPr>
                <w:id w:val="-1696061339"/>
                <w:placeholder>
                  <w:docPart w:val="08154FD3831F4278A9543552A7430759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5C7F4AE" w14:textId="77777777" w:rsidR="00C0767A" w:rsidRDefault="00000000" w:rsidP="00C0767A">
            <w:pPr>
              <w:pStyle w:val="Days"/>
            </w:pPr>
            <w:sdt>
              <w:sdtPr>
                <w:id w:val="95523128"/>
                <w:placeholder>
                  <w:docPart w:val="7BE39C42798040A499B39F11C5796703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3029F5D" w14:textId="77777777" w:rsidR="00C0767A" w:rsidRDefault="00000000" w:rsidP="00C0767A">
            <w:pPr>
              <w:pStyle w:val="Days"/>
            </w:pPr>
            <w:sdt>
              <w:sdtPr>
                <w:id w:val="-2097393562"/>
                <w:placeholder>
                  <w:docPart w:val="3C3DBD17C75B4D3FBFCCB993EB359011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6A878B1" w14:textId="77777777" w:rsidR="00C0767A" w:rsidRDefault="00000000" w:rsidP="00C0767A">
            <w:pPr>
              <w:pStyle w:val="Days"/>
            </w:pPr>
            <w:sdt>
              <w:sdtPr>
                <w:id w:val="-1094326188"/>
                <w:placeholder>
                  <w:docPart w:val="BC9044F7FA9E482B969625D78449E198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82B0A33" w14:textId="77777777" w:rsidR="00C0767A" w:rsidRDefault="00000000" w:rsidP="00C0767A">
            <w:pPr>
              <w:pStyle w:val="Days"/>
            </w:pPr>
            <w:sdt>
              <w:sdtPr>
                <w:id w:val="1523205670"/>
                <w:placeholder>
                  <w:docPart w:val="9ADF9A8A3E8E4BA3A1C536AFAFF30352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6330F95" w14:textId="77777777" w:rsidR="00C0767A" w:rsidRDefault="00000000" w:rsidP="00C0767A">
            <w:pPr>
              <w:pStyle w:val="Days"/>
            </w:pPr>
            <w:sdt>
              <w:sdtPr>
                <w:id w:val="1658030589"/>
                <w:placeholder>
                  <w:docPart w:val="985D2E4DC483493D8C19CEAA62F0F882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FE9A4CA" w14:textId="77777777" w:rsidR="00C0767A" w:rsidRDefault="00000000" w:rsidP="00C0767A">
            <w:pPr>
              <w:pStyle w:val="Days"/>
            </w:pPr>
            <w:sdt>
              <w:sdtPr>
                <w:id w:val="437803929"/>
                <w:placeholder>
                  <w:docPart w:val="BA4DEC5325604A808F3B40270E6E941C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4F833A38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2A2004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1B1AC9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DF68FC" w14:textId="77777777" w:rsidR="00A87856" w:rsidRDefault="00A87856" w:rsidP="00A87856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CB6ED4" w14:textId="77777777" w:rsidR="00A87856" w:rsidRDefault="00A87856" w:rsidP="00A87856">
            <w:pPr>
              <w:pStyle w:val="Dates"/>
            </w:pPr>
            <w:r w:rsidRPr="00450A88">
              <w:t>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67886A" w14:textId="77777777" w:rsidR="00A87856" w:rsidRDefault="00A87856" w:rsidP="00A87856">
            <w:pPr>
              <w:pStyle w:val="Dates"/>
            </w:pPr>
            <w:r w:rsidRPr="00450A88">
              <w:t>2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E93CB4" w14:textId="77777777" w:rsidR="00A87856" w:rsidRDefault="00A87856" w:rsidP="00A87856">
            <w:pPr>
              <w:pStyle w:val="Dates"/>
            </w:pPr>
            <w:r w:rsidRPr="00450A88">
              <w:t>3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CA71F8" w14:textId="77777777" w:rsidR="00A87856" w:rsidRDefault="00A87856" w:rsidP="00A87856">
            <w:pPr>
              <w:pStyle w:val="Dates"/>
            </w:pPr>
            <w:r w:rsidRPr="00450A88">
              <w:t>4</w:t>
            </w:r>
          </w:p>
        </w:tc>
      </w:tr>
      <w:tr w:rsidR="001A4974" w14:paraId="70B78CFE" w14:textId="77777777" w:rsidTr="00FC66FC">
        <w:trPr>
          <w:trHeight w:hRule="exact" w:val="1179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5D4B62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21F506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C1BBEC" w14:textId="77777777" w:rsidR="001A4974" w:rsidRDefault="001A4974" w:rsidP="001A4974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533749" w14:textId="7534478C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6036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7CAA3C" w14:textId="54EA01FD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9500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9B9AE9" w14:textId="02214FEF" w:rsidR="001A4974" w:rsidRDefault="001A4974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5594</w:t>
            </w: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92B1B1" w14:textId="0ECA42D5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6678</w:t>
            </w:r>
          </w:p>
        </w:tc>
      </w:tr>
      <w:tr w:rsidR="001A4974" w14:paraId="5D1D84BB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A8E73B" w14:textId="77777777" w:rsidR="001A4974" w:rsidRDefault="001A4974" w:rsidP="001A4974">
            <w:pPr>
              <w:pStyle w:val="Dates"/>
            </w:pPr>
            <w:r>
              <w:t>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BB9F20" w14:textId="77777777" w:rsidR="001A4974" w:rsidRDefault="001A4974" w:rsidP="001A4974">
            <w:pPr>
              <w:pStyle w:val="Dates"/>
            </w:pPr>
            <w:r w:rsidRPr="00450A88">
              <w:t>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D4362F" w14:textId="77777777" w:rsidR="001A4974" w:rsidRDefault="001A4974" w:rsidP="001A4974">
            <w:pPr>
              <w:pStyle w:val="Dates"/>
            </w:pPr>
            <w:r w:rsidRPr="00450A88">
              <w:t>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62FA5AD" w14:textId="77777777" w:rsidR="001A4974" w:rsidRDefault="001A4974" w:rsidP="001A4974">
            <w:pPr>
              <w:pStyle w:val="Dates"/>
            </w:pPr>
            <w:r w:rsidRPr="00450A88">
              <w:t>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F3E0AD" w14:textId="77777777" w:rsidR="001A4974" w:rsidRDefault="001A4974" w:rsidP="001A4974">
            <w:pPr>
              <w:pStyle w:val="Dates"/>
            </w:pPr>
            <w:r w:rsidRPr="00450A88">
              <w:t>9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FF0604" w14:textId="77777777" w:rsidR="001A4974" w:rsidRDefault="001A4974" w:rsidP="001A4974">
            <w:pPr>
              <w:pStyle w:val="Dates"/>
            </w:pPr>
            <w:r w:rsidRPr="00450A88">
              <w:t>10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C96B7FF" w14:textId="77777777" w:rsidR="001A4974" w:rsidRDefault="001A4974" w:rsidP="001A4974">
            <w:pPr>
              <w:pStyle w:val="Dates"/>
            </w:pPr>
            <w:r w:rsidRPr="00450A88">
              <w:t>11</w:t>
            </w:r>
          </w:p>
        </w:tc>
      </w:tr>
      <w:tr w:rsidR="001A4974" w14:paraId="2B515116" w14:textId="77777777" w:rsidTr="00FC66FC">
        <w:trPr>
          <w:trHeight w:hRule="exact" w:val="1116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79E4A1" w14:textId="0249E786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0216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44E780" w14:textId="51CD04C2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9900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7212BC" w14:textId="7BAEC466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4330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458C3D" w14:textId="4D76D0E2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7466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21E71D" w14:textId="6E5742C1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8156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AC0D0B" w14:textId="20FA6847" w:rsidR="001A4974" w:rsidRDefault="002014C1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7663</w:t>
            </w: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7D19BE" w14:textId="484130D9" w:rsidR="001A4974" w:rsidRDefault="006E541B" w:rsidP="001A4974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7663</w:t>
            </w:r>
          </w:p>
        </w:tc>
      </w:tr>
      <w:tr w:rsidR="001A4974" w14:paraId="4FD6243E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A08245" w14:textId="77777777" w:rsidR="001A4974" w:rsidRDefault="001A4974" w:rsidP="001A4974">
            <w:pPr>
              <w:pStyle w:val="Dates"/>
            </w:pPr>
            <w:r>
              <w:t>12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B283A2" w14:textId="77777777" w:rsidR="001A4974" w:rsidRDefault="001A4974" w:rsidP="001A4974">
            <w:pPr>
              <w:pStyle w:val="Dates"/>
            </w:pPr>
            <w:r w:rsidRPr="00450A88">
              <w:t>13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70AD46" w14:textId="77777777" w:rsidR="001A4974" w:rsidRDefault="001A4974" w:rsidP="001A4974">
            <w:pPr>
              <w:pStyle w:val="Dates"/>
            </w:pPr>
            <w:r w:rsidRPr="00450A88">
              <w:t>14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B444F4" w14:textId="77777777" w:rsidR="001A4974" w:rsidRDefault="001A4974" w:rsidP="001A4974">
            <w:pPr>
              <w:pStyle w:val="Dates"/>
            </w:pPr>
            <w:r w:rsidRPr="00450A88">
              <w:t>15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C5F50A" w14:textId="77777777" w:rsidR="001A4974" w:rsidRDefault="001A4974" w:rsidP="001A4974">
            <w:pPr>
              <w:pStyle w:val="Dates"/>
            </w:pPr>
            <w:r w:rsidRPr="00450A88">
              <w:t>16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568DDF" w14:textId="77777777" w:rsidR="001A4974" w:rsidRDefault="001A4974" w:rsidP="001A4974">
            <w:pPr>
              <w:pStyle w:val="Dates"/>
            </w:pPr>
            <w:r w:rsidRPr="00450A88">
              <w:t>17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8DA3EA" w14:textId="77777777" w:rsidR="001A4974" w:rsidRDefault="001A4974" w:rsidP="001A4974">
            <w:pPr>
              <w:pStyle w:val="Dates"/>
            </w:pPr>
            <w:r w:rsidRPr="00450A88">
              <w:t>18</w:t>
            </w:r>
          </w:p>
        </w:tc>
      </w:tr>
      <w:tr w:rsidR="006E541B" w14:paraId="6752DF6D" w14:textId="77777777" w:rsidTr="00FC66FC">
        <w:trPr>
          <w:trHeight w:hRule="exact" w:val="122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394F5D" w14:textId="13F8B098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0216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A691C1" w14:textId="469B715E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9900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327354" w14:textId="5458EBD4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4330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7F2BAA" w14:textId="725C0532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7466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BB03E8" w14:textId="4F403F8E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8156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91AB61" w14:textId="6ED3161B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7663</w:t>
            </w: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6888C0" w14:textId="74E9AFC3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0575</w:t>
            </w:r>
          </w:p>
        </w:tc>
      </w:tr>
      <w:tr w:rsidR="006E541B" w14:paraId="30AEE908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5242D8" w14:textId="77777777" w:rsidR="006E541B" w:rsidRDefault="006E541B" w:rsidP="006E541B">
            <w:pPr>
              <w:pStyle w:val="Dates"/>
            </w:pPr>
            <w:r>
              <w:t>19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DB4809" w14:textId="77777777" w:rsidR="006E541B" w:rsidRDefault="006E541B" w:rsidP="006E541B">
            <w:pPr>
              <w:pStyle w:val="Dates"/>
            </w:pPr>
            <w:r w:rsidRPr="00450A88">
              <w:t>20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676CF2" w14:textId="77777777" w:rsidR="006E541B" w:rsidRDefault="006E541B" w:rsidP="006E541B">
            <w:pPr>
              <w:pStyle w:val="Dates"/>
            </w:pPr>
            <w:r w:rsidRPr="00450A88">
              <w:t>21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8CB3423" w14:textId="77777777" w:rsidR="006E541B" w:rsidRDefault="006E541B" w:rsidP="006E541B">
            <w:pPr>
              <w:pStyle w:val="Dates"/>
            </w:pPr>
            <w:r w:rsidRPr="00450A88">
              <w:t>22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9C13B5" w14:textId="77777777" w:rsidR="006E541B" w:rsidRDefault="006E541B" w:rsidP="006E541B">
            <w:pPr>
              <w:pStyle w:val="Dates"/>
            </w:pPr>
            <w:r w:rsidRPr="00450A88">
              <w:t>23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ACDD4C" w14:textId="77777777" w:rsidR="006E541B" w:rsidRDefault="006E541B" w:rsidP="006E541B">
            <w:pPr>
              <w:pStyle w:val="Dates"/>
            </w:pPr>
            <w:r w:rsidRPr="00450A88">
              <w:t>24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B27E95" w14:textId="77777777" w:rsidR="006E541B" w:rsidRDefault="006E541B" w:rsidP="006E541B">
            <w:pPr>
              <w:pStyle w:val="Dates"/>
            </w:pPr>
            <w:r w:rsidRPr="00450A88">
              <w:t>25</w:t>
            </w:r>
          </w:p>
        </w:tc>
      </w:tr>
      <w:tr w:rsidR="006E541B" w14:paraId="1E2864EA" w14:textId="77777777" w:rsidTr="00FC66FC">
        <w:trPr>
          <w:trHeight w:hRule="exact" w:val="95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2E95A6" w14:textId="6BC75A86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7903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2FCE8F" w14:textId="26CE44A7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8713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1401D7" w14:textId="501893CF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2267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97704B" w14:textId="0149DC6E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0533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BBC941" w14:textId="2BE3078E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8334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124C4EA" w14:textId="5283BC59" w:rsidR="006E541B" w:rsidRDefault="006E541B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9005</w:t>
            </w: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A319FA" w14:textId="09893B86" w:rsidR="006E541B" w:rsidRDefault="00DD7DDF" w:rsidP="006E541B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</w:t>
            </w:r>
            <w:r>
              <w:rPr>
                <w:rFonts w:ascii="Aptos Black" w:hAnsi="Aptos Black"/>
                <w:sz w:val="72"/>
                <w:szCs w:val="72"/>
              </w:rPr>
              <w:t>726</w:t>
            </w:r>
          </w:p>
        </w:tc>
      </w:tr>
      <w:tr w:rsidR="006E541B" w14:paraId="565951BB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B4175D" w14:textId="77777777" w:rsidR="006E541B" w:rsidRDefault="006E541B" w:rsidP="006E541B">
            <w:pPr>
              <w:pStyle w:val="Dates"/>
            </w:pPr>
            <w:r>
              <w:t>26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F100A9" w14:textId="77777777" w:rsidR="006E541B" w:rsidRDefault="006E541B" w:rsidP="006E541B">
            <w:pPr>
              <w:pStyle w:val="Dates"/>
            </w:pPr>
            <w:r w:rsidRPr="00450A88">
              <w:t>27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B31DE0" w14:textId="77777777" w:rsidR="006E541B" w:rsidRDefault="006E541B" w:rsidP="006E541B">
            <w:pPr>
              <w:pStyle w:val="Dates"/>
            </w:pPr>
            <w:r w:rsidRPr="00450A88">
              <w:t>28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8DE2FC" w14:textId="77777777" w:rsidR="006E541B" w:rsidRDefault="006E541B" w:rsidP="006E541B">
            <w:pPr>
              <w:pStyle w:val="Dates"/>
            </w:pPr>
            <w:r w:rsidRPr="00450A88">
              <w:t>29</w:t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499166" w14:textId="77777777" w:rsidR="006E541B" w:rsidRDefault="006E541B" w:rsidP="006E541B">
            <w:pPr>
              <w:pStyle w:val="Dates"/>
            </w:pPr>
            <w:r w:rsidRPr="00450A88">
              <w:t>30</w:t>
            </w: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5BC435" w14:textId="77777777" w:rsidR="006E541B" w:rsidRDefault="006E541B" w:rsidP="006E541B">
            <w:pPr>
              <w:pStyle w:val="Dates"/>
            </w:pPr>
            <w:r w:rsidRPr="00450A88">
              <w:t>31</w:t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82EA0A" w14:textId="77777777" w:rsidR="006E541B" w:rsidRDefault="006E541B" w:rsidP="006E541B">
            <w:pPr>
              <w:pStyle w:val="Dates"/>
            </w:pPr>
          </w:p>
        </w:tc>
      </w:tr>
      <w:tr w:rsidR="00DD7DDF" w14:paraId="364FB1CE" w14:textId="77777777" w:rsidTr="006E541B">
        <w:trPr>
          <w:trHeight w:hRule="exact" w:val="1134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A15371" w14:textId="23888B37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2322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0AEE18" w14:textId="2EB7CD86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9833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5CD29B" w14:textId="1EEDC578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5781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084D84" w14:textId="35AC8FAD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9362</w:t>
            </w: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928631" w14:textId="2C36A7BD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3719</w:t>
            </w: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32B2FC" w14:textId="6AC6D961" w:rsidR="00DD7DDF" w:rsidRDefault="00DD7DDF" w:rsidP="00DD7DDF">
            <w:pPr>
              <w:pStyle w:val="Dates"/>
            </w:pPr>
            <w:r>
              <w:rPr>
                <w:rFonts w:ascii="Aptos Black" w:hAnsi="Aptos Black"/>
                <w:sz w:val="72"/>
                <w:szCs w:val="72"/>
              </w:rPr>
              <w:t>7225</w:t>
            </w: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093555" w14:textId="2924B0CD" w:rsidR="00DD7DDF" w:rsidRDefault="00DD7DDF" w:rsidP="00DD7DDF">
            <w:pPr>
              <w:pStyle w:val="Dates"/>
            </w:pPr>
          </w:p>
        </w:tc>
      </w:tr>
      <w:tr w:rsidR="00DD7DDF" w14:paraId="3424A01A" w14:textId="77777777" w:rsidTr="00FC66FC"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6500F5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FE28EAB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8823E4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D5BFB6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92899CE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A17B3C" w14:textId="77777777" w:rsidR="00DD7DDF" w:rsidRDefault="00DD7DDF" w:rsidP="00DD7DDF">
            <w:pPr>
              <w:pStyle w:val="Dates"/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0168F7" w14:textId="77777777" w:rsidR="00DD7DDF" w:rsidRDefault="00DD7DDF" w:rsidP="00DD7DDF">
            <w:pPr>
              <w:pStyle w:val="Dates"/>
            </w:pPr>
          </w:p>
        </w:tc>
      </w:tr>
      <w:tr w:rsidR="00DD7DDF" w14:paraId="700EA501" w14:textId="77777777" w:rsidTr="00FC66FC">
        <w:trPr>
          <w:trHeight w:hRule="exact" w:val="720"/>
        </w:trPr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1ECD26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B1247D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AD1A8A6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3FCEF5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F36101" w14:textId="77777777" w:rsidR="00DD7DDF" w:rsidRDefault="00DD7DDF" w:rsidP="00DD7DDF">
            <w:pPr>
              <w:pStyle w:val="Dates"/>
            </w:pPr>
          </w:p>
        </w:tc>
        <w:tc>
          <w:tcPr>
            <w:tcW w:w="71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DD083A" w14:textId="77777777" w:rsidR="00DD7DDF" w:rsidRDefault="00DD7DDF" w:rsidP="00DD7DDF">
            <w:pPr>
              <w:pStyle w:val="Dates"/>
            </w:pPr>
          </w:p>
        </w:tc>
        <w:tc>
          <w:tcPr>
            <w:tcW w:w="715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918100" w14:textId="77777777" w:rsidR="00DD7DDF" w:rsidRDefault="00DD7DDF" w:rsidP="00DD7DDF">
            <w:pPr>
              <w:pStyle w:val="Dates"/>
            </w:pPr>
          </w:p>
        </w:tc>
      </w:tr>
    </w:tbl>
    <w:p w14:paraId="6EE9E1EA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40" w:type="pct"/>
        <w:tblLook w:val="0600" w:firstRow="0" w:lastRow="0" w:firstColumn="0" w:lastColumn="0" w:noHBand="1" w:noVBand="1"/>
        <w:tblCaption w:val="Layout table"/>
      </w:tblPr>
      <w:tblGrid>
        <w:gridCol w:w="2062"/>
        <w:gridCol w:w="1829"/>
        <w:gridCol w:w="229"/>
        <w:gridCol w:w="2058"/>
        <w:gridCol w:w="1254"/>
        <w:gridCol w:w="804"/>
        <w:gridCol w:w="2058"/>
        <w:gridCol w:w="679"/>
        <w:gridCol w:w="732"/>
        <w:gridCol w:w="644"/>
        <w:gridCol w:w="2061"/>
        <w:gridCol w:w="105"/>
      </w:tblGrid>
      <w:tr w:rsidR="0076400B" w14:paraId="3935CCD2" w14:textId="77777777" w:rsidTr="0016297B">
        <w:trPr>
          <w:gridAfter w:val="1"/>
          <w:wAfter w:w="36" w:type="pct"/>
        </w:trPr>
        <w:tc>
          <w:tcPr>
            <w:tcW w:w="403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D8CB722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August</w:t>
            </w: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A5A6732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6A72DD2E" w14:textId="77777777" w:rsidTr="0016297B">
        <w:trPr>
          <w:gridAfter w:val="1"/>
          <w:wAfter w:w="36" w:type="pct"/>
        </w:trPr>
        <w:tc>
          <w:tcPr>
            <w:tcW w:w="4032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FFF5E18" w14:textId="77777777" w:rsidR="0076400B" w:rsidRDefault="0076400B" w:rsidP="00174DB7">
            <w:pPr>
              <w:pStyle w:val="NoSpacing"/>
            </w:pPr>
          </w:p>
        </w:tc>
        <w:tc>
          <w:tcPr>
            <w:tcW w:w="932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2C99556" w14:textId="77777777" w:rsidR="0076400B" w:rsidRDefault="0076400B" w:rsidP="00174DB7">
            <w:pPr>
              <w:pStyle w:val="NoSpacing"/>
            </w:pPr>
          </w:p>
        </w:tc>
      </w:tr>
      <w:tr w:rsidR="00C0767A" w14:paraId="679C620E" w14:textId="77777777" w:rsidTr="00460986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39C1EDA" w14:textId="77777777" w:rsidR="00C0767A" w:rsidRDefault="00000000" w:rsidP="00C0767A">
            <w:pPr>
              <w:pStyle w:val="Days"/>
            </w:pPr>
            <w:sdt>
              <w:sdtPr>
                <w:id w:val="1856382231"/>
                <w:placeholder>
                  <w:docPart w:val="4A06CC5AAB084698847476D7A5F80A6F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75875AD" w14:textId="77777777" w:rsidR="00C0767A" w:rsidRDefault="00000000" w:rsidP="00C0767A">
            <w:pPr>
              <w:pStyle w:val="Days"/>
            </w:pPr>
            <w:sdt>
              <w:sdtPr>
                <w:id w:val="744233632"/>
                <w:placeholder>
                  <w:docPart w:val="A2418540EF2544D2A14BC002BCFE7225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7A73795" w14:textId="77777777" w:rsidR="00C0767A" w:rsidRDefault="00000000" w:rsidP="00C0767A">
            <w:pPr>
              <w:pStyle w:val="Days"/>
            </w:pPr>
            <w:sdt>
              <w:sdtPr>
                <w:id w:val="-939365847"/>
                <w:placeholder>
                  <w:docPart w:val="2604CF4FAB0242239DF18500F6762C2C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50BF86A" w14:textId="77777777" w:rsidR="00C0767A" w:rsidRDefault="00000000" w:rsidP="00C0767A">
            <w:pPr>
              <w:pStyle w:val="Days"/>
            </w:pPr>
            <w:sdt>
              <w:sdtPr>
                <w:id w:val="249159954"/>
                <w:placeholder>
                  <w:docPart w:val="A59D658B094B4A72B4B08D2E8BA6DEB7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745D792" w14:textId="77777777" w:rsidR="00C0767A" w:rsidRDefault="00000000" w:rsidP="00C0767A">
            <w:pPr>
              <w:pStyle w:val="Days"/>
            </w:pPr>
            <w:sdt>
              <w:sdtPr>
                <w:id w:val="-488013069"/>
                <w:placeholder>
                  <w:docPart w:val="79D05EB849E74E358604FDCC286D6BBF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D6BC671" w14:textId="77777777" w:rsidR="00C0767A" w:rsidRDefault="00000000" w:rsidP="00C0767A">
            <w:pPr>
              <w:pStyle w:val="Days"/>
            </w:pPr>
            <w:sdt>
              <w:sdtPr>
                <w:id w:val="328177847"/>
                <w:placeholder>
                  <w:docPart w:val="4FD043CACE9843D0A9B61A48D3B3111B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6AA8C50D" w14:textId="77777777" w:rsidR="00C0767A" w:rsidRDefault="00000000" w:rsidP="00C0767A">
            <w:pPr>
              <w:pStyle w:val="Days"/>
            </w:pPr>
            <w:sdt>
              <w:sdtPr>
                <w:id w:val="332109579"/>
                <w:placeholder>
                  <w:docPart w:val="C619448A26194815BE0BBE78021B6562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7B8F3AC2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6AA739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9E246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E65BA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56FB4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F26B99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1684C8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F0A8FA" w14:textId="77777777" w:rsidR="00A87856" w:rsidRDefault="00A87856" w:rsidP="00A87856">
            <w:pPr>
              <w:pStyle w:val="Dates"/>
            </w:pPr>
            <w:r w:rsidRPr="00744907">
              <w:t>1</w:t>
            </w:r>
          </w:p>
        </w:tc>
      </w:tr>
      <w:tr w:rsidR="00A87856" w14:paraId="620BB587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CE30A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2DE44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9ADDD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3E6D5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F52DFE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F25A7E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8658DB" w14:textId="77777777" w:rsidR="00A87856" w:rsidRDefault="00A87856" w:rsidP="00A87856">
            <w:pPr>
              <w:pStyle w:val="Dates"/>
            </w:pPr>
          </w:p>
        </w:tc>
      </w:tr>
      <w:tr w:rsidR="00A87856" w14:paraId="6880CCF6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63FF26D" w14:textId="77777777" w:rsidR="00A87856" w:rsidRDefault="00A87856" w:rsidP="00A87856">
            <w:pPr>
              <w:pStyle w:val="Dates"/>
            </w:pPr>
            <w:r>
              <w:t>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E443F81" w14:textId="77777777" w:rsidR="00A87856" w:rsidRDefault="00A87856" w:rsidP="00A87856">
            <w:pPr>
              <w:pStyle w:val="Dates"/>
            </w:pPr>
            <w:r w:rsidRPr="00744907">
              <w:t>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B44EDBC" w14:textId="77777777" w:rsidR="00A87856" w:rsidRDefault="00A87856" w:rsidP="00A87856">
            <w:pPr>
              <w:pStyle w:val="Dates"/>
            </w:pPr>
            <w:r w:rsidRPr="00744907">
              <w:t>4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613623" w14:textId="77777777" w:rsidR="00A87856" w:rsidRDefault="00A87856" w:rsidP="00A87856">
            <w:pPr>
              <w:pStyle w:val="Dates"/>
            </w:pPr>
            <w:r w:rsidRPr="00744907"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266CBD6" w14:textId="77777777" w:rsidR="00A87856" w:rsidRDefault="00A87856" w:rsidP="00A87856">
            <w:pPr>
              <w:pStyle w:val="Dates"/>
            </w:pPr>
            <w:r w:rsidRPr="00744907">
              <w:t>6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A69288" w14:textId="77777777" w:rsidR="00A87856" w:rsidRDefault="00A87856" w:rsidP="00A87856">
            <w:pPr>
              <w:pStyle w:val="Dates"/>
            </w:pPr>
            <w:r w:rsidRPr="00744907">
              <w:t>7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503151" w14:textId="77777777" w:rsidR="00A87856" w:rsidRDefault="00A87856" w:rsidP="00A87856">
            <w:pPr>
              <w:pStyle w:val="Dates"/>
            </w:pPr>
            <w:r w:rsidRPr="00744907">
              <w:t>8</w:t>
            </w:r>
          </w:p>
        </w:tc>
      </w:tr>
      <w:tr w:rsidR="00A87856" w14:paraId="28F47DB2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43DFB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EA745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B7D963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F9157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BA8E98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FD0E99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25D1F5" w14:textId="77777777" w:rsidR="00A87856" w:rsidRDefault="00A87856" w:rsidP="00A87856">
            <w:pPr>
              <w:pStyle w:val="Dates"/>
            </w:pPr>
          </w:p>
        </w:tc>
      </w:tr>
      <w:tr w:rsidR="00A87856" w14:paraId="34A6ADE0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86D966" w14:textId="77777777" w:rsidR="00A87856" w:rsidRDefault="00A87856" w:rsidP="00A87856">
            <w:pPr>
              <w:pStyle w:val="Dates"/>
            </w:pPr>
            <w:r>
              <w:t>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4EFFB0" w14:textId="77777777" w:rsidR="00A87856" w:rsidRDefault="00A87856" w:rsidP="00A87856">
            <w:pPr>
              <w:pStyle w:val="Dates"/>
            </w:pPr>
            <w:r w:rsidRPr="00744907">
              <w:t>10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B3D069" w14:textId="77777777" w:rsidR="00A87856" w:rsidRDefault="00A87856" w:rsidP="00A87856">
            <w:pPr>
              <w:pStyle w:val="Dates"/>
            </w:pPr>
            <w:r w:rsidRPr="00744907">
              <w:t>11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4F454E" w14:textId="77777777" w:rsidR="00A87856" w:rsidRDefault="00A87856" w:rsidP="00A87856">
            <w:pPr>
              <w:pStyle w:val="Dates"/>
            </w:pPr>
            <w:r w:rsidRPr="00744907"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22903D" w14:textId="77777777" w:rsidR="00A87856" w:rsidRDefault="00A87856" w:rsidP="00A87856">
            <w:pPr>
              <w:pStyle w:val="Dates"/>
            </w:pPr>
            <w:r w:rsidRPr="00744907">
              <w:t>13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0431E6" w14:textId="77777777" w:rsidR="00A87856" w:rsidRDefault="00A87856" w:rsidP="00A87856">
            <w:pPr>
              <w:pStyle w:val="Dates"/>
            </w:pPr>
            <w:r w:rsidRPr="00744907">
              <w:t>14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FB382C" w14:textId="77777777" w:rsidR="00A87856" w:rsidRDefault="00A87856" w:rsidP="00A87856">
            <w:pPr>
              <w:pStyle w:val="Dates"/>
            </w:pPr>
            <w:r w:rsidRPr="00744907">
              <w:t>15</w:t>
            </w:r>
          </w:p>
        </w:tc>
      </w:tr>
      <w:tr w:rsidR="00A87856" w14:paraId="6B80516C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69458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69E8153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D4291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392C5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66453E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7B344F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92C444" w14:textId="77777777" w:rsidR="00A87856" w:rsidRDefault="00A87856" w:rsidP="00A87856">
            <w:pPr>
              <w:pStyle w:val="Dates"/>
            </w:pPr>
          </w:p>
        </w:tc>
      </w:tr>
      <w:tr w:rsidR="00A87856" w14:paraId="136103FA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C08BA7" w14:textId="77777777" w:rsidR="00A87856" w:rsidRDefault="00A87856" w:rsidP="00A87856">
            <w:pPr>
              <w:pStyle w:val="Dates"/>
            </w:pPr>
            <w:r>
              <w:t>16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BA6367" w14:textId="77777777" w:rsidR="00A87856" w:rsidRDefault="00A87856" w:rsidP="00A87856">
            <w:pPr>
              <w:pStyle w:val="Dates"/>
            </w:pPr>
            <w:r w:rsidRPr="00744907">
              <w:t>17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84492C" w14:textId="77777777" w:rsidR="00A87856" w:rsidRDefault="00A87856" w:rsidP="00A87856">
            <w:pPr>
              <w:pStyle w:val="Dates"/>
            </w:pPr>
            <w:r w:rsidRPr="00744907">
              <w:t>18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F80643" w14:textId="77777777" w:rsidR="00A87856" w:rsidRDefault="00A87856" w:rsidP="00A87856">
            <w:pPr>
              <w:pStyle w:val="Dates"/>
            </w:pPr>
            <w:r w:rsidRPr="00744907"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14F3AF" w14:textId="77777777" w:rsidR="00A87856" w:rsidRDefault="00A87856" w:rsidP="00A87856">
            <w:pPr>
              <w:pStyle w:val="Dates"/>
            </w:pPr>
            <w:r w:rsidRPr="00744907">
              <w:t>20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D55505" w14:textId="77777777" w:rsidR="00A87856" w:rsidRDefault="00A87856" w:rsidP="00A87856">
            <w:pPr>
              <w:pStyle w:val="Dates"/>
            </w:pPr>
            <w:r w:rsidRPr="00744907">
              <w:t>21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2B6F7D" w14:textId="77777777" w:rsidR="00A87856" w:rsidRDefault="00A87856" w:rsidP="00A87856">
            <w:pPr>
              <w:pStyle w:val="Dates"/>
            </w:pPr>
            <w:r w:rsidRPr="00744907">
              <w:t>22</w:t>
            </w:r>
          </w:p>
        </w:tc>
      </w:tr>
      <w:tr w:rsidR="00A87856" w14:paraId="1368A452" w14:textId="77777777" w:rsidTr="00F43785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E2412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EA128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D619C5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A741A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8F9A00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13CEE0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F43380" w14:textId="77777777" w:rsidR="00A87856" w:rsidRDefault="00A87856" w:rsidP="00A87856">
            <w:pPr>
              <w:pStyle w:val="Dates"/>
            </w:pPr>
          </w:p>
        </w:tc>
      </w:tr>
      <w:tr w:rsidR="00A87856" w14:paraId="5F98A988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74AA11" w14:textId="77777777" w:rsidR="00A87856" w:rsidRDefault="00A87856" w:rsidP="00A87856">
            <w:pPr>
              <w:pStyle w:val="Dates"/>
            </w:pPr>
            <w:r>
              <w:t>23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AD2492" w14:textId="77777777" w:rsidR="00A87856" w:rsidRDefault="00A87856" w:rsidP="00A87856">
            <w:pPr>
              <w:pStyle w:val="Dates"/>
            </w:pPr>
            <w:r w:rsidRPr="00744907">
              <w:t>24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60B913" w14:textId="77777777" w:rsidR="00A87856" w:rsidRDefault="00A87856" w:rsidP="00A87856">
            <w:pPr>
              <w:pStyle w:val="Dates"/>
            </w:pPr>
            <w:r w:rsidRPr="00744907">
              <w:t>25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A8E50C" w14:textId="77777777" w:rsidR="00A87856" w:rsidRDefault="00A87856" w:rsidP="00A87856">
            <w:pPr>
              <w:pStyle w:val="Dates"/>
            </w:pPr>
            <w:r w:rsidRPr="00744907"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67BA5A" w14:textId="77777777" w:rsidR="00A87856" w:rsidRDefault="00A87856" w:rsidP="00A87856">
            <w:pPr>
              <w:pStyle w:val="Dates"/>
            </w:pPr>
            <w:r w:rsidRPr="00744907">
              <w:t>27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64E2FD" w14:textId="77777777" w:rsidR="00A87856" w:rsidRDefault="00A87856" w:rsidP="00A87856">
            <w:pPr>
              <w:pStyle w:val="Dates"/>
            </w:pPr>
            <w:r w:rsidRPr="00744907">
              <w:t>28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64EB02" w14:textId="77777777" w:rsidR="00A87856" w:rsidRDefault="00A87856" w:rsidP="00A87856">
            <w:pPr>
              <w:pStyle w:val="Dates"/>
            </w:pPr>
            <w:r w:rsidRPr="00744907">
              <w:t>29</w:t>
            </w:r>
          </w:p>
        </w:tc>
      </w:tr>
      <w:tr w:rsidR="00A87856" w14:paraId="32A73E7B" w14:textId="77777777" w:rsidTr="00D86997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AC9F45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67043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1A80D5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CD621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37F53A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C77DC0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2FF3C3" w14:textId="77777777" w:rsidR="00A87856" w:rsidRDefault="00A87856" w:rsidP="00A87856">
            <w:pPr>
              <w:pStyle w:val="Dates"/>
            </w:pPr>
          </w:p>
        </w:tc>
      </w:tr>
      <w:tr w:rsidR="00A87856" w14:paraId="30B9223E" w14:textId="77777777" w:rsidTr="00F43785">
        <w:trPr>
          <w:gridAfter w:val="1"/>
          <w:wAfter w:w="36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14C8D4" w14:textId="77777777" w:rsidR="00A87856" w:rsidRDefault="00A87856" w:rsidP="00A87856">
            <w:pPr>
              <w:pStyle w:val="Dates"/>
            </w:pPr>
            <w:r>
              <w:t>30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69462F" w14:textId="77777777" w:rsidR="00A87856" w:rsidRDefault="00A87856" w:rsidP="00A87856">
            <w:pPr>
              <w:pStyle w:val="Dates"/>
            </w:pPr>
            <w:r>
              <w:t>31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6B6326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B824C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68E40E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01B22B" w14:textId="77777777" w:rsidR="00A87856" w:rsidRDefault="00A87856" w:rsidP="00A87856">
            <w:pPr>
              <w:pStyle w:val="Dates"/>
            </w:pPr>
          </w:p>
        </w:tc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C1D0797" w14:textId="77777777" w:rsidR="00A87856" w:rsidRDefault="00A87856" w:rsidP="00A87856">
            <w:pPr>
              <w:pStyle w:val="Dates"/>
            </w:pPr>
          </w:p>
        </w:tc>
      </w:tr>
      <w:tr w:rsidR="0076400B" w14:paraId="689FF43B" w14:textId="77777777" w:rsidTr="00D86997">
        <w:trPr>
          <w:gridAfter w:val="1"/>
          <w:wAfter w:w="36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637E10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8E807FA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886C555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4D1A9A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028626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E1318D" w14:textId="77777777" w:rsidR="0076400B" w:rsidRDefault="0076400B" w:rsidP="00174DB7">
            <w:pPr>
              <w:pStyle w:val="Dates"/>
            </w:pPr>
          </w:p>
        </w:tc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36CE96" w14:textId="77777777" w:rsidR="0076400B" w:rsidRDefault="0076400B" w:rsidP="00174DB7">
            <w:pPr>
              <w:pStyle w:val="Dates"/>
            </w:pPr>
          </w:p>
        </w:tc>
      </w:tr>
      <w:tr w:rsidR="0016297B" w14:paraId="76AAFC8E" w14:textId="77777777" w:rsidTr="00D86997">
        <w:trPr>
          <w:gridAfter w:val="1"/>
          <w:wAfter w:w="36" w:type="pct"/>
          <w:trHeight w:hRule="exact" w:val="191"/>
        </w:trPr>
        <w:tc>
          <w:tcPr>
            <w:tcW w:w="4964" w:type="pct"/>
            <w:gridSpan w:val="11"/>
            <w:tcBorders>
              <w:top w:val="single" w:sz="8" w:space="0" w:color="BFBFBF" w:themeColor="background1" w:themeShade="BF"/>
            </w:tcBorders>
          </w:tcPr>
          <w:p w14:paraId="5B696DED" w14:textId="77777777" w:rsidR="0016297B" w:rsidRDefault="0016297B" w:rsidP="000E7125"/>
        </w:tc>
      </w:tr>
      <w:tr w:rsidR="009A4609" w14:paraId="5CAAC0C5" w14:textId="77777777" w:rsidTr="0016297B">
        <w:trPr>
          <w:trHeight w:hRule="exact" w:val="1584"/>
        </w:trPr>
        <w:tc>
          <w:tcPr>
            <w:tcW w:w="1340" w:type="pct"/>
            <w:gridSpan w:val="2"/>
          </w:tcPr>
          <w:p w14:paraId="18A7BD2A" w14:textId="17BE85E6" w:rsidR="0076400B" w:rsidRDefault="0076400B" w:rsidP="00174DB7">
            <w:pPr>
              <w:pStyle w:val="Heading1"/>
            </w:pPr>
          </w:p>
        </w:tc>
        <w:tc>
          <w:tcPr>
            <w:tcW w:w="1220" w:type="pct"/>
            <w:gridSpan w:val="3"/>
          </w:tcPr>
          <w:p w14:paraId="779DED5D" w14:textId="19DEE9DD" w:rsidR="0076400B" w:rsidRDefault="0076400B" w:rsidP="00174DB7"/>
        </w:tc>
        <w:tc>
          <w:tcPr>
            <w:tcW w:w="1220" w:type="pct"/>
            <w:gridSpan w:val="3"/>
          </w:tcPr>
          <w:p w14:paraId="475CBB74" w14:textId="2236581C" w:rsidR="0076400B" w:rsidRDefault="0076400B" w:rsidP="00174DB7"/>
        </w:tc>
        <w:tc>
          <w:tcPr>
            <w:tcW w:w="1220" w:type="pct"/>
            <w:gridSpan w:val="4"/>
          </w:tcPr>
          <w:p w14:paraId="746EE096" w14:textId="0F0A88FF" w:rsidR="0076400B" w:rsidRDefault="0076400B" w:rsidP="00174DB7"/>
        </w:tc>
      </w:tr>
    </w:tbl>
    <w:p w14:paraId="1DB21D29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7" w:type="pct"/>
        <w:tblLook w:val="0600" w:firstRow="0" w:lastRow="0" w:firstColumn="0" w:lastColumn="0" w:noHBand="1" w:noVBand="1"/>
        <w:tblCaption w:val="Layout table"/>
      </w:tblPr>
      <w:tblGrid>
        <w:gridCol w:w="2058"/>
        <w:gridCol w:w="1726"/>
        <w:gridCol w:w="104"/>
        <w:gridCol w:w="226"/>
        <w:gridCol w:w="2057"/>
        <w:gridCol w:w="1108"/>
        <w:gridCol w:w="148"/>
        <w:gridCol w:w="801"/>
        <w:gridCol w:w="2057"/>
        <w:gridCol w:w="682"/>
        <w:gridCol w:w="87"/>
        <w:gridCol w:w="647"/>
        <w:gridCol w:w="244"/>
        <w:gridCol w:w="397"/>
        <w:gridCol w:w="2063"/>
        <w:gridCol w:w="102"/>
      </w:tblGrid>
      <w:tr w:rsidR="0076400B" w14:paraId="72F7B28C" w14:textId="77777777" w:rsidTr="00C0767A">
        <w:trPr>
          <w:gridAfter w:val="1"/>
          <w:wAfter w:w="35" w:type="pct"/>
        </w:trPr>
        <w:tc>
          <w:tcPr>
            <w:tcW w:w="4033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5156E55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September</w:t>
            </w:r>
          </w:p>
        </w:tc>
        <w:tc>
          <w:tcPr>
            <w:tcW w:w="932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23694D0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1058F4A4" w14:textId="77777777" w:rsidTr="00C0767A">
        <w:trPr>
          <w:gridAfter w:val="1"/>
          <w:wAfter w:w="35" w:type="pct"/>
        </w:trPr>
        <w:tc>
          <w:tcPr>
            <w:tcW w:w="4117" w:type="pct"/>
            <w:gridSpan w:val="1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3898D89" w14:textId="77777777" w:rsidR="0076400B" w:rsidRDefault="0076400B" w:rsidP="00174DB7">
            <w:pPr>
              <w:pStyle w:val="NoSpacing"/>
            </w:pPr>
          </w:p>
        </w:tc>
        <w:tc>
          <w:tcPr>
            <w:tcW w:w="848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F07912A" w14:textId="77777777" w:rsidR="0076400B" w:rsidRDefault="0076400B" w:rsidP="00174DB7">
            <w:pPr>
              <w:pStyle w:val="NoSpacing"/>
            </w:pPr>
          </w:p>
        </w:tc>
      </w:tr>
      <w:tr w:rsidR="00C0767A" w14:paraId="1826CEF3" w14:textId="77777777" w:rsidTr="00460986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FADFF23" w14:textId="77777777" w:rsidR="00C0767A" w:rsidRDefault="00000000" w:rsidP="00C0767A">
            <w:pPr>
              <w:pStyle w:val="Days"/>
            </w:pPr>
            <w:sdt>
              <w:sdtPr>
                <w:id w:val="1773897657"/>
                <w:placeholder>
                  <w:docPart w:val="6F1B52EFC0F54226BA36925406483B9F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121A71A" w14:textId="77777777" w:rsidR="00C0767A" w:rsidRDefault="00000000" w:rsidP="00C0767A">
            <w:pPr>
              <w:pStyle w:val="Days"/>
            </w:pPr>
            <w:sdt>
              <w:sdtPr>
                <w:id w:val="250634647"/>
                <w:placeholder>
                  <w:docPart w:val="C50E413BB1A246B68C2F7898A1C7AB6C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3144B90" w14:textId="77777777" w:rsidR="00C0767A" w:rsidRDefault="00000000" w:rsidP="00C0767A">
            <w:pPr>
              <w:pStyle w:val="Days"/>
            </w:pPr>
            <w:sdt>
              <w:sdtPr>
                <w:id w:val="901945671"/>
                <w:placeholder>
                  <w:docPart w:val="877F04E1D3404723BD23333D7B94304C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CA3B937" w14:textId="77777777" w:rsidR="00C0767A" w:rsidRDefault="00000000" w:rsidP="00C0767A">
            <w:pPr>
              <w:pStyle w:val="Days"/>
            </w:pPr>
            <w:sdt>
              <w:sdtPr>
                <w:id w:val="-1802601611"/>
                <w:placeholder>
                  <w:docPart w:val="A01C50F54F554B3F9B4246B219AE7B24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0054E05" w14:textId="77777777" w:rsidR="00C0767A" w:rsidRDefault="00000000" w:rsidP="00C0767A">
            <w:pPr>
              <w:pStyle w:val="Days"/>
            </w:pPr>
            <w:sdt>
              <w:sdtPr>
                <w:id w:val="-1615818312"/>
                <w:placeholder>
                  <w:docPart w:val="C1AD6D03E57746AF9D208CF0F73D5033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68EE3E5" w14:textId="77777777" w:rsidR="00C0767A" w:rsidRDefault="00000000" w:rsidP="00C0767A">
            <w:pPr>
              <w:pStyle w:val="Days"/>
            </w:pPr>
            <w:sdt>
              <w:sdtPr>
                <w:id w:val="-1550534940"/>
                <w:placeholder>
                  <w:docPart w:val="F5E007EB271A460C93474F4CD1E4E349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2C98602" w14:textId="77777777" w:rsidR="00C0767A" w:rsidRDefault="00000000" w:rsidP="00C0767A">
            <w:pPr>
              <w:pStyle w:val="Days"/>
            </w:pPr>
            <w:sdt>
              <w:sdtPr>
                <w:id w:val="-1594169860"/>
                <w:placeholder>
                  <w:docPart w:val="6F0F656C75B04CCCAB5850A90DB36D1A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2248E2AC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DDFA0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CE79E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282B3A" w14:textId="77777777" w:rsidR="00A87856" w:rsidRDefault="00A87856" w:rsidP="00A87856">
            <w:pPr>
              <w:pStyle w:val="Dates"/>
            </w:pPr>
            <w:r w:rsidRPr="008914D5">
              <w:t>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0F1766" w14:textId="77777777" w:rsidR="00A87856" w:rsidRDefault="00A87856" w:rsidP="00A87856">
            <w:pPr>
              <w:pStyle w:val="Dates"/>
            </w:pPr>
            <w:r w:rsidRPr="008914D5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01A142" w14:textId="77777777" w:rsidR="00A87856" w:rsidRDefault="00A87856" w:rsidP="00A87856">
            <w:pPr>
              <w:pStyle w:val="Dates"/>
            </w:pPr>
            <w:r w:rsidRPr="008914D5">
              <w:t>3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944EE7" w14:textId="77777777" w:rsidR="00A87856" w:rsidRDefault="00A87856" w:rsidP="00A87856">
            <w:pPr>
              <w:pStyle w:val="Dates"/>
            </w:pPr>
            <w:r w:rsidRPr="008914D5">
              <w:t>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A392F0" w14:textId="77777777" w:rsidR="00A87856" w:rsidRDefault="00A87856" w:rsidP="00A87856">
            <w:pPr>
              <w:pStyle w:val="Dates"/>
            </w:pPr>
            <w:r w:rsidRPr="008914D5">
              <w:t>5</w:t>
            </w:r>
          </w:p>
        </w:tc>
      </w:tr>
      <w:tr w:rsidR="00A87856" w14:paraId="0D13F4D9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2CAB7C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BBAD6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F938B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00AF1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493E8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F1681C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33DF8D" w14:textId="77777777" w:rsidR="00A87856" w:rsidRDefault="00A87856" w:rsidP="00A87856">
            <w:pPr>
              <w:pStyle w:val="Dates"/>
            </w:pPr>
          </w:p>
        </w:tc>
      </w:tr>
      <w:tr w:rsidR="00A87856" w14:paraId="032F0D40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1A4ED64" w14:textId="77777777" w:rsidR="00A87856" w:rsidRDefault="00A87856" w:rsidP="00A87856">
            <w:pPr>
              <w:pStyle w:val="Dates"/>
            </w:pPr>
            <w:r>
              <w:t>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33F6E3" w14:textId="77777777" w:rsidR="00A87856" w:rsidRDefault="00A87856" w:rsidP="00A87856">
            <w:pPr>
              <w:pStyle w:val="Dates"/>
            </w:pPr>
            <w:r w:rsidRPr="008914D5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9328F9" w14:textId="77777777" w:rsidR="00A87856" w:rsidRDefault="00A87856" w:rsidP="00A87856">
            <w:pPr>
              <w:pStyle w:val="Dates"/>
            </w:pPr>
            <w:r w:rsidRPr="008914D5">
              <w:t>8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97AF5F" w14:textId="77777777" w:rsidR="00A87856" w:rsidRDefault="00A87856" w:rsidP="00A87856">
            <w:pPr>
              <w:pStyle w:val="Dates"/>
            </w:pPr>
            <w:r w:rsidRPr="008914D5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2FC454" w14:textId="77777777" w:rsidR="00A87856" w:rsidRDefault="00A87856" w:rsidP="00A87856">
            <w:pPr>
              <w:pStyle w:val="Dates"/>
            </w:pPr>
            <w:r w:rsidRPr="008914D5">
              <w:t>10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C8B84E2" w14:textId="77777777" w:rsidR="00A87856" w:rsidRDefault="00A87856" w:rsidP="00A87856">
            <w:pPr>
              <w:pStyle w:val="Dates"/>
            </w:pPr>
            <w:r w:rsidRPr="008914D5">
              <w:t>11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F75BF0D" w14:textId="77777777" w:rsidR="00A87856" w:rsidRDefault="00A87856" w:rsidP="00A87856">
            <w:pPr>
              <w:pStyle w:val="Dates"/>
            </w:pPr>
            <w:r w:rsidRPr="008914D5">
              <w:t>12</w:t>
            </w:r>
          </w:p>
        </w:tc>
      </w:tr>
      <w:tr w:rsidR="00A87856" w14:paraId="74584ADB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F1BF437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74C30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6A438C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AE3C8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256069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94814D2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D536BB8" w14:textId="77777777" w:rsidR="00A87856" w:rsidRDefault="00A87856" w:rsidP="00A87856">
            <w:pPr>
              <w:pStyle w:val="Dates"/>
            </w:pPr>
          </w:p>
        </w:tc>
      </w:tr>
      <w:tr w:rsidR="00A87856" w14:paraId="400892A9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3CABAA" w14:textId="77777777" w:rsidR="00A87856" w:rsidRDefault="00A87856" w:rsidP="00A87856">
            <w:pPr>
              <w:pStyle w:val="Dates"/>
            </w:pPr>
            <w:r>
              <w:t>13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929F8F" w14:textId="77777777" w:rsidR="00A87856" w:rsidRDefault="00A87856" w:rsidP="00A87856">
            <w:pPr>
              <w:pStyle w:val="Dates"/>
            </w:pPr>
            <w:r w:rsidRPr="008914D5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FFDBBD" w14:textId="77777777" w:rsidR="00A87856" w:rsidRDefault="00A87856" w:rsidP="00A87856">
            <w:pPr>
              <w:pStyle w:val="Dates"/>
            </w:pPr>
            <w:r w:rsidRPr="008914D5">
              <w:t>15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9D8A45" w14:textId="77777777" w:rsidR="00A87856" w:rsidRDefault="00A87856" w:rsidP="00A87856">
            <w:pPr>
              <w:pStyle w:val="Dates"/>
            </w:pPr>
            <w:r w:rsidRPr="008914D5">
              <w:t>16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CE6424" w14:textId="77777777" w:rsidR="00A87856" w:rsidRDefault="00A87856" w:rsidP="00A87856">
            <w:pPr>
              <w:pStyle w:val="Dates"/>
            </w:pPr>
            <w:r w:rsidRPr="008914D5">
              <w:t>17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E48248" w14:textId="77777777" w:rsidR="00A87856" w:rsidRDefault="00A87856" w:rsidP="00A87856">
            <w:pPr>
              <w:pStyle w:val="Dates"/>
            </w:pPr>
            <w:r w:rsidRPr="008914D5">
              <w:t>18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66EFC2" w14:textId="77777777" w:rsidR="00A87856" w:rsidRDefault="00A87856" w:rsidP="00A87856">
            <w:pPr>
              <w:pStyle w:val="Dates"/>
            </w:pPr>
            <w:r w:rsidRPr="008914D5">
              <w:t>19</w:t>
            </w:r>
          </w:p>
        </w:tc>
      </w:tr>
      <w:tr w:rsidR="00A87856" w14:paraId="2ED96EDC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EF252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209A3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E8875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9CAEE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EECAC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E52B19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B347E2" w14:textId="77777777" w:rsidR="00A87856" w:rsidRDefault="00A87856" w:rsidP="00A87856">
            <w:pPr>
              <w:pStyle w:val="Dates"/>
            </w:pPr>
          </w:p>
        </w:tc>
      </w:tr>
      <w:tr w:rsidR="00A87856" w14:paraId="22263461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7ECBE1" w14:textId="77777777" w:rsidR="00A87856" w:rsidRDefault="00A87856" w:rsidP="00A87856">
            <w:pPr>
              <w:pStyle w:val="Dates"/>
            </w:pPr>
            <w:r>
              <w:t>20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606E67" w14:textId="77777777" w:rsidR="00A87856" w:rsidRDefault="00A87856" w:rsidP="00A87856">
            <w:pPr>
              <w:pStyle w:val="Dates"/>
            </w:pPr>
            <w:r w:rsidRPr="008914D5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3781BF7" w14:textId="77777777" w:rsidR="00A87856" w:rsidRDefault="00A87856" w:rsidP="00A87856">
            <w:pPr>
              <w:pStyle w:val="Dates"/>
            </w:pPr>
            <w:r w:rsidRPr="008914D5">
              <w:t>22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D5B58F" w14:textId="77777777" w:rsidR="00A87856" w:rsidRDefault="00A87856" w:rsidP="00A87856">
            <w:pPr>
              <w:pStyle w:val="Dates"/>
            </w:pPr>
            <w:r w:rsidRPr="008914D5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EA31F44" w14:textId="77777777" w:rsidR="00A87856" w:rsidRDefault="00A87856" w:rsidP="00A87856">
            <w:pPr>
              <w:pStyle w:val="Dates"/>
            </w:pPr>
            <w:r w:rsidRPr="008914D5">
              <w:t>24</w:t>
            </w: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2F35842" w14:textId="77777777" w:rsidR="00A87856" w:rsidRDefault="00A87856" w:rsidP="00A87856">
            <w:pPr>
              <w:pStyle w:val="Dates"/>
            </w:pPr>
            <w:r w:rsidRPr="008914D5">
              <w:t>25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C8DACAD" w14:textId="77777777" w:rsidR="00A87856" w:rsidRDefault="00A87856" w:rsidP="00A87856">
            <w:pPr>
              <w:pStyle w:val="Dates"/>
            </w:pPr>
            <w:r w:rsidRPr="008914D5">
              <w:t>26</w:t>
            </w:r>
          </w:p>
        </w:tc>
      </w:tr>
      <w:tr w:rsidR="00A87856" w14:paraId="023FC1BB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B4245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E1D7F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626325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64E0E9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31506D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8B32DEF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F5F187" w14:textId="77777777" w:rsidR="00A87856" w:rsidRDefault="00A87856" w:rsidP="00A87856">
            <w:pPr>
              <w:pStyle w:val="Dates"/>
            </w:pPr>
          </w:p>
        </w:tc>
      </w:tr>
      <w:tr w:rsidR="00A87856" w14:paraId="4FA0D3B1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F7D5CF" w14:textId="77777777" w:rsidR="00A87856" w:rsidRDefault="00A87856" w:rsidP="00A87856">
            <w:pPr>
              <w:pStyle w:val="Dates"/>
            </w:pPr>
            <w:r>
              <w:t>27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D24CDA" w14:textId="77777777" w:rsidR="00A87856" w:rsidRDefault="00A87856" w:rsidP="00A87856">
            <w:pPr>
              <w:pStyle w:val="Dates"/>
            </w:pPr>
            <w:r w:rsidRPr="008914D5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DB3232" w14:textId="77777777" w:rsidR="00A87856" w:rsidRDefault="00A87856" w:rsidP="00A87856">
            <w:pPr>
              <w:pStyle w:val="Dates"/>
            </w:pPr>
            <w:r w:rsidRPr="008914D5">
              <w:t>29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216A53" w14:textId="77777777" w:rsidR="00A87856" w:rsidRDefault="00A87856" w:rsidP="00A87856">
            <w:pPr>
              <w:pStyle w:val="Dates"/>
            </w:pPr>
            <w:r w:rsidRPr="008914D5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F8DAE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F2A75D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0B4D49" w14:textId="77777777" w:rsidR="00A87856" w:rsidRDefault="00A87856" w:rsidP="00A87856">
            <w:pPr>
              <w:pStyle w:val="Dates"/>
            </w:pPr>
          </w:p>
        </w:tc>
      </w:tr>
      <w:tr w:rsidR="00CE2D21" w14:paraId="2F595824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E615E6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E30847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C1389A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A53740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456648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71BA0D" w14:textId="77777777" w:rsidR="00CE2D21" w:rsidRDefault="00CE2D21" w:rsidP="00CE2D2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FB5784" w14:textId="77777777" w:rsidR="00CE2D21" w:rsidRDefault="00CE2D21" w:rsidP="00CE2D21">
            <w:pPr>
              <w:pStyle w:val="Dates"/>
            </w:pPr>
          </w:p>
        </w:tc>
      </w:tr>
      <w:tr w:rsidR="00CE2D21" w14:paraId="7B1CC3AA" w14:textId="77777777" w:rsidTr="00F43785">
        <w:trPr>
          <w:gridAfter w:val="1"/>
          <w:wAfter w:w="35" w:type="pct"/>
        </w:trPr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973A38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A1215A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895D93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D7AF30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6895A9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424A57" w14:textId="77777777" w:rsidR="00CE2D21" w:rsidRDefault="00CE2D21" w:rsidP="00CE2D21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72AAC32" w14:textId="77777777" w:rsidR="00CE2D21" w:rsidRDefault="00CE2D21" w:rsidP="00CE2D21">
            <w:pPr>
              <w:pStyle w:val="Dates"/>
            </w:pPr>
          </w:p>
        </w:tc>
      </w:tr>
      <w:tr w:rsidR="0076400B" w14:paraId="424A4120" w14:textId="77777777" w:rsidTr="00F43785">
        <w:trPr>
          <w:gridAfter w:val="1"/>
          <w:wAfter w:w="35" w:type="pct"/>
          <w:trHeight w:hRule="exact" w:val="720"/>
        </w:trPr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8B583B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1C4927F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D34DB6B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D26413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55FC54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5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EBDEAAC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6E09F41" w14:textId="77777777" w:rsidR="0076400B" w:rsidRDefault="0076400B" w:rsidP="00174DB7">
            <w:pPr>
              <w:pStyle w:val="Dates"/>
            </w:pPr>
          </w:p>
        </w:tc>
      </w:tr>
      <w:tr w:rsidR="0076400B" w14:paraId="2E784BC3" w14:textId="77777777" w:rsidTr="00C0767A">
        <w:trPr>
          <w:gridAfter w:val="1"/>
          <w:wAfter w:w="35" w:type="pct"/>
          <w:trHeight w:hRule="exact" w:val="191"/>
        </w:trPr>
        <w:tc>
          <w:tcPr>
            <w:tcW w:w="1304" w:type="pct"/>
            <w:gridSpan w:val="2"/>
            <w:tcBorders>
              <w:top w:val="single" w:sz="8" w:space="0" w:color="BFBFBF" w:themeColor="background1" w:themeShade="BF"/>
            </w:tcBorders>
          </w:tcPr>
          <w:p w14:paraId="35B15187" w14:textId="77777777" w:rsidR="0076400B" w:rsidRDefault="0076400B" w:rsidP="000E7125"/>
        </w:tc>
        <w:tc>
          <w:tcPr>
            <w:tcW w:w="1205" w:type="pct"/>
            <w:gridSpan w:val="4"/>
            <w:tcBorders>
              <w:top w:val="single" w:sz="8" w:space="0" w:color="BFBFBF" w:themeColor="background1" w:themeShade="BF"/>
            </w:tcBorders>
          </w:tcPr>
          <w:p w14:paraId="6E9166E8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5B25BB54" w14:textId="77777777" w:rsidR="0076400B" w:rsidRDefault="0076400B" w:rsidP="000E7125"/>
        </w:tc>
        <w:tc>
          <w:tcPr>
            <w:tcW w:w="1155" w:type="pct"/>
            <w:gridSpan w:val="4"/>
            <w:tcBorders>
              <w:top w:val="single" w:sz="8" w:space="0" w:color="BFBFBF" w:themeColor="background1" w:themeShade="BF"/>
            </w:tcBorders>
          </w:tcPr>
          <w:p w14:paraId="519078D4" w14:textId="77777777" w:rsidR="0076400B" w:rsidRDefault="0076400B" w:rsidP="000E7125"/>
        </w:tc>
      </w:tr>
      <w:tr w:rsidR="0076400B" w14:paraId="1D8008D9" w14:textId="77777777" w:rsidTr="0016297B">
        <w:trPr>
          <w:trHeight w:hRule="exact" w:val="1584"/>
        </w:trPr>
        <w:tc>
          <w:tcPr>
            <w:tcW w:w="1340" w:type="pct"/>
            <w:gridSpan w:val="3"/>
          </w:tcPr>
          <w:p w14:paraId="57FF3D26" w14:textId="22BEE64C" w:rsidR="0076400B" w:rsidRDefault="0076400B" w:rsidP="00174DB7">
            <w:pPr>
              <w:pStyle w:val="Heading1"/>
            </w:pPr>
          </w:p>
        </w:tc>
        <w:tc>
          <w:tcPr>
            <w:tcW w:w="1220" w:type="pct"/>
            <w:gridSpan w:val="4"/>
          </w:tcPr>
          <w:p w14:paraId="3C0DCE73" w14:textId="7174A3DA" w:rsidR="0076400B" w:rsidRDefault="0076400B" w:rsidP="00174DB7"/>
        </w:tc>
        <w:tc>
          <w:tcPr>
            <w:tcW w:w="1220" w:type="pct"/>
            <w:gridSpan w:val="3"/>
          </w:tcPr>
          <w:p w14:paraId="763F5C84" w14:textId="419E5020" w:rsidR="0076400B" w:rsidRDefault="0076400B" w:rsidP="00174DB7"/>
        </w:tc>
        <w:tc>
          <w:tcPr>
            <w:tcW w:w="1220" w:type="pct"/>
            <w:gridSpan w:val="6"/>
          </w:tcPr>
          <w:p w14:paraId="14A1C7F0" w14:textId="4ED7A33E" w:rsidR="0076400B" w:rsidRDefault="0076400B" w:rsidP="00174DB7"/>
        </w:tc>
      </w:tr>
    </w:tbl>
    <w:p w14:paraId="53E02B52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0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4CBAA2F3" w14:textId="77777777" w:rsidTr="00C0767A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9EAD55C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October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1080BD5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60EBB6AA" w14:textId="77777777" w:rsidTr="00C0767A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F0A2370" w14:textId="77777777" w:rsidR="0076400B" w:rsidRDefault="0076400B" w:rsidP="00174DB7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2FE4D64" w14:textId="77777777" w:rsidR="0076400B" w:rsidRDefault="0076400B" w:rsidP="00174DB7">
            <w:pPr>
              <w:pStyle w:val="NoSpacing"/>
            </w:pPr>
          </w:p>
        </w:tc>
      </w:tr>
      <w:tr w:rsidR="00C0767A" w14:paraId="33DECB03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DCB8095" w14:textId="77777777" w:rsidR="00C0767A" w:rsidRDefault="00000000" w:rsidP="00C0767A">
            <w:pPr>
              <w:pStyle w:val="Days"/>
            </w:pPr>
            <w:sdt>
              <w:sdtPr>
                <w:id w:val="-1123302157"/>
                <w:placeholder>
                  <w:docPart w:val="9FA4A9B6AB0A47BFAAE49E1D7B00AB84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1310B264" w14:textId="77777777" w:rsidR="00C0767A" w:rsidRDefault="00000000" w:rsidP="00C0767A">
            <w:pPr>
              <w:pStyle w:val="Days"/>
            </w:pPr>
            <w:sdt>
              <w:sdtPr>
                <w:id w:val="98219853"/>
                <w:placeholder>
                  <w:docPart w:val="193D9CA3108342D3AC98F929A2CC1E89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2986D24" w14:textId="77777777" w:rsidR="00C0767A" w:rsidRDefault="00000000" w:rsidP="00C0767A">
            <w:pPr>
              <w:pStyle w:val="Days"/>
            </w:pPr>
            <w:sdt>
              <w:sdtPr>
                <w:id w:val="861321914"/>
                <w:placeholder>
                  <w:docPart w:val="6281A42DF44446B4AC8220F251C3DE08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C9FA425" w14:textId="77777777" w:rsidR="00C0767A" w:rsidRDefault="00000000" w:rsidP="00C0767A">
            <w:pPr>
              <w:pStyle w:val="Days"/>
            </w:pPr>
            <w:sdt>
              <w:sdtPr>
                <w:id w:val="-532802866"/>
                <w:placeholder>
                  <w:docPart w:val="C3DD5D005E6048E6A0664E9B6D8991F6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0368DD6A" w14:textId="77777777" w:rsidR="00C0767A" w:rsidRDefault="00000000" w:rsidP="00C0767A">
            <w:pPr>
              <w:pStyle w:val="Days"/>
            </w:pPr>
            <w:sdt>
              <w:sdtPr>
                <w:id w:val="-1400669883"/>
                <w:placeholder>
                  <w:docPart w:val="39C1D1F333994F0DAD2D60E089C2CE5B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6902D7F0" w14:textId="77777777" w:rsidR="00C0767A" w:rsidRDefault="00000000" w:rsidP="00C0767A">
            <w:pPr>
              <w:pStyle w:val="Days"/>
            </w:pPr>
            <w:sdt>
              <w:sdtPr>
                <w:id w:val="-1338001732"/>
                <w:placeholder>
                  <w:docPart w:val="C7ABB9FEABAB4F628A8BC0532D0C55B0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D230760" w14:textId="77777777" w:rsidR="00C0767A" w:rsidRDefault="00000000" w:rsidP="00C0767A">
            <w:pPr>
              <w:pStyle w:val="Days"/>
            </w:pPr>
            <w:sdt>
              <w:sdtPr>
                <w:id w:val="-1525098198"/>
                <w:placeholder>
                  <w:docPart w:val="6A9DC9EC63AE47E6841A470FB812FB20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4D3F459E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1F0377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D4A9C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80E319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95005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3ABD4F" w14:textId="77777777" w:rsidR="00A87856" w:rsidRDefault="00A87856" w:rsidP="00A87856">
            <w:pPr>
              <w:pStyle w:val="Dates"/>
            </w:pPr>
            <w:r w:rsidRPr="00B6510B">
              <w:t>1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7D3FE9" w14:textId="77777777" w:rsidR="00A87856" w:rsidRDefault="00A87856" w:rsidP="00A87856">
            <w:pPr>
              <w:pStyle w:val="Dates"/>
            </w:pPr>
            <w:r w:rsidRPr="00B6510B">
              <w:t>2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09C108" w14:textId="77777777" w:rsidR="00A87856" w:rsidRDefault="00A87856" w:rsidP="00A87856">
            <w:pPr>
              <w:pStyle w:val="Dates"/>
            </w:pPr>
            <w:r w:rsidRPr="00B6510B">
              <w:t>3</w:t>
            </w:r>
          </w:p>
        </w:tc>
      </w:tr>
      <w:tr w:rsidR="00A87856" w14:paraId="2471C743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5EA607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141609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9E39A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16821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89EF6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B1C844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5C92A0" w14:textId="77777777" w:rsidR="00A87856" w:rsidRDefault="00A87856" w:rsidP="00A87856">
            <w:pPr>
              <w:pStyle w:val="Dates"/>
            </w:pPr>
          </w:p>
        </w:tc>
      </w:tr>
      <w:tr w:rsidR="00A87856" w14:paraId="317B9F64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F62597" w14:textId="77777777" w:rsidR="00A87856" w:rsidRDefault="00A87856" w:rsidP="00A87856">
            <w:pPr>
              <w:pStyle w:val="Dates"/>
            </w:pPr>
            <w:r>
              <w:t>4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D0CD9EF" w14:textId="77777777" w:rsidR="00A87856" w:rsidRDefault="00A87856" w:rsidP="00A87856">
            <w:pPr>
              <w:pStyle w:val="Dates"/>
            </w:pPr>
            <w:r w:rsidRPr="00B6510B">
              <w:t>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119BFD" w14:textId="77777777" w:rsidR="00A87856" w:rsidRDefault="00A87856" w:rsidP="00A87856">
            <w:pPr>
              <w:pStyle w:val="Dates"/>
            </w:pPr>
            <w:r w:rsidRPr="00B6510B">
              <w:t>6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B99FD9F" w14:textId="77777777" w:rsidR="00A87856" w:rsidRDefault="00A87856" w:rsidP="00A87856">
            <w:pPr>
              <w:pStyle w:val="Dates"/>
            </w:pPr>
            <w:r w:rsidRPr="00B6510B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DA385E5" w14:textId="77777777" w:rsidR="00A87856" w:rsidRDefault="00A87856" w:rsidP="00A87856">
            <w:pPr>
              <w:pStyle w:val="Dates"/>
            </w:pPr>
            <w:r w:rsidRPr="00B6510B">
              <w:t>8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5546075" w14:textId="77777777" w:rsidR="00A87856" w:rsidRDefault="00A87856" w:rsidP="00A87856">
            <w:pPr>
              <w:pStyle w:val="Dates"/>
            </w:pPr>
            <w:r w:rsidRPr="00B6510B">
              <w:t>9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05402C" w14:textId="77777777" w:rsidR="00A87856" w:rsidRDefault="00A87856" w:rsidP="00A87856">
            <w:pPr>
              <w:pStyle w:val="Dates"/>
            </w:pPr>
            <w:r w:rsidRPr="00B6510B">
              <w:t>10</w:t>
            </w:r>
          </w:p>
        </w:tc>
      </w:tr>
      <w:tr w:rsidR="00A87856" w14:paraId="295C12C4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E9E9D23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5FF317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A187AE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304C0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FE2A84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55D800F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068D00" w14:textId="77777777" w:rsidR="00A87856" w:rsidRDefault="00A87856" w:rsidP="00A87856">
            <w:pPr>
              <w:pStyle w:val="Dates"/>
            </w:pPr>
          </w:p>
        </w:tc>
      </w:tr>
      <w:tr w:rsidR="00A87856" w14:paraId="1E3A1FD8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48B3E8" w14:textId="77777777" w:rsidR="00A87856" w:rsidRDefault="00A87856" w:rsidP="00A87856">
            <w:pPr>
              <w:pStyle w:val="Dates"/>
            </w:pPr>
            <w:r>
              <w:t>11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2AA8CB" w14:textId="77777777" w:rsidR="00A87856" w:rsidRDefault="00A87856" w:rsidP="00A87856">
            <w:pPr>
              <w:pStyle w:val="Dates"/>
            </w:pPr>
            <w:r w:rsidRPr="00B6510B">
              <w:t>12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9A4199" w14:textId="77777777" w:rsidR="00A87856" w:rsidRDefault="00A87856" w:rsidP="00A87856">
            <w:pPr>
              <w:pStyle w:val="Dates"/>
            </w:pPr>
            <w:r w:rsidRPr="00B6510B">
              <w:t>13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D359DB" w14:textId="77777777" w:rsidR="00A87856" w:rsidRDefault="00A87856" w:rsidP="00A87856">
            <w:pPr>
              <w:pStyle w:val="Dates"/>
            </w:pPr>
            <w:r w:rsidRPr="00B6510B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2B0724" w14:textId="77777777" w:rsidR="00A87856" w:rsidRDefault="00A87856" w:rsidP="00A87856">
            <w:pPr>
              <w:pStyle w:val="Dates"/>
            </w:pPr>
            <w:r w:rsidRPr="00B6510B">
              <w:t>15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BDCF17" w14:textId="77777777" w:rsidR="00A87856" w:rsidRDefault="00A87856" w:rsidP="00A87856">
            <w:pPr>
              <w:pStyle w:val="Dates"/>
            </w:pPr>
            <w:r w:rsidRPr="00B6510B">
              <w:t>16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BE651F" w14:textId="77777777" w:rsidR="00A87856" w:rsidRDefault="00A87856" w:rsidP="00A87856">
            <w:pPr>
              <w:pStyle w:val="Dates"/>
            </w:pPr>
            <w:r w:rsidRPr="00B6510B">
              <w:t>17</w:t>
            </w:r>
          </w:p>
        </w:tc>
      </w:tr>
      <w:tr w:rsidR="00A87856" w14:paraId="4B715DAF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E4632F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BDC103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A2801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197AE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8DBE5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CB4308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D74B52" w14:textId="77777777" w:rsidR="00A87856" w:rsidRDefault="00A87856" w:rsidP="00A87856">
            <w:pPr>
              <w:pStyle w:val="Dates"/>
            </w:pPr>
          </w:p>
        </w:tc>
      </w:tr>
      <w:tr w:rsidR="00A87856" w14:paraId="0C97652D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723D4B2" w14:textId="77777777" w:rsidR="00A87856" w:rsidRDefault="00A87856" w:rsidP="00A87856">
            <w:pPr>
              <w:pStyle w:val="Dates"/>
            </w:pPr>
            <w:r>
              <w:t>18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A38D81" w14:textId="77777777" w:rsidR="00A87856" w:rsidRDefault="00A87856" w:rsidP="00A87856">
            <w:pPr>
              <w:pStyle w:val="Dates"/>
            </w:pPr>
            <w:r w:rsidRPr="00B6510B">
              <w:t>19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78435C" w14:textId="77777777" w:rsidR="00A87856" w:rsidRDefault="00A87856" w:rsidP="00A87856">
            <w:pPr>
              <w:pStyle w:val="Dates"/>
            </w:pPr>
            <w:r w:rsidRPr="00B6510B">
              <w:t>20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DBD14C9" w14:textId="77777777" w:rsidR="00A87856" w:rsidRDefault="00A87856" w:rsidP="00A87856">
            <w:pPr>
              <w:pStyle w:val="Dates"/>
            </w:pPr>
            <w:r w:rsidRPr="00B6510B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D3403B" w14:textId="77777777" w:rsidR="00A87856" w:rsidRDefault="00A87856" w:rsidP="00A87856">
            <w:pPr>
              <w:pStyle w:val="Dates"/>
            </w:pPr>
            <w:r w:rsidRPr="00B6510B">
              <w:t>22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853EFC5" w14:textId="77777777" w:rsidR="00A87856" w:rsidRDefault="00A87856" w:rsidP="00A87856">
            <w:pPr>
              <w:pStyle w:val="Dates"/>
            </w:pPr>
            <w:r w:rsidRPr="00B6510B">
              <w:t>23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225EB0" w14:textId="77777777" w:rsidR="00A87856" w:rsidRDefault="00A87856" w:rsidP="00A87856">
            <w:pPr>
              <w:pStyle w:val="Dates"/>
            </w:pPr>
            <w:r w:rsidRPr="00B6510B">
              <w:t>24</w:t>
            </w:r>
          </w:p>
        </w:tc>
      </w:tr>
      <w:tr w:rsidR="00A87856" w14:paraId="515D8A05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111DA8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AB733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712117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0F23B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DA958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8A61DCD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D21431" w14:textId="77777777" w:rsidR="00A87856" w:rsidRDefault="00A87856" w:rsidP="00A87856">
            <w:pPr>
              <w:pStyle w:val="Dates"/>
            </w:pPr>
          </w:p>
        </w:tc>
      </w:tr>
      <w:tr w:rsidR="00A87856" w14:paraId="64DBF67F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84C327" w14:textId="77777777" w:rsidR="00A87856" w:rsidRDefault="00A87856" w:rsidP="00A87856">
            <w:pPr>
              <w:pStyle w:val="Dates"/>
            </w:pPr>
            <w:r>
              <w:t>25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3F60C5" w14:textId="77777777" w:rsidR="00A87856" w:rsidRDefault="00A87856" w:rsidP="00A87856">
            <w:pPr>
              <w:pStyle w:val="Dates"/>
            </w:pPr>
            <w:r w:rsidRPr="00B6510B">
              <w:t>26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7048DA" w14:textId="77777777" w:rsidR="00A87856" w:rsidRDefault="00A87856" w:rsidP="00A87856">
            <w:pPr>
              <w:pStyle w:val="Dates"/>
            </w:pPr>
            <w:r w:rsidRPr="00B6510B">
              <w:t>27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A77A29" w14:textId="77777777" w:rsidR="00A87856" w:rsidRDefault="00A87856" w:rsidP="00A87856">
            <w:pPr>
              <w:pStyle w:val="Dates"/>
            </w:pPr>
            <w:r w:rsidRPr="00B6510B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063BC1" w14:textId="77777777" w:rsidR="00A87856" w:rsidRDefault="00A87856" w:rsidP="00A87856">
            <w:pPr>
              <w:pStyle w:val="Dates"/>
            </w:pPr>
            <w:r w:rsidRPr="00B6510B">
              <w:t>29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2F322D" w14:textId="77777777" w:rsidR="00A87856" w:rsidRDefault="00A87856" w:rsidP="00A87856">
            <w:pPr>
              <w:pStyle w:val="Dates"/>
            </w:pPr>
            <w:r w:rsidRPr="00B6510B">
              <w:t>30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A4EB19" w14:textId="77777777" w:rsidR="00A87856" w:rsidRDefault="00A87856" w:rsidP="00A87856">
            <w:pPr>
              <w:pStyle w:val="Dates"/>
            </w:pPr>
            <w:r w:rsidRPr="00B6510B">
              <w:t>31</w:t>
            </w:r>
          </w:p>
        </w:tc>
      </w:tr>
      <w:tr w:rsidR="0076400B" w14:paraId="6BB7C1C3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8C4CDD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6D953F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037F5B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39AE5D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E2D344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CFBB5B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53823A" w14:textId="77777777" w:rsidR="0076400B" w:rsidRDefault="0076400B" w:rsidP="00174DB7">
            <w:pPr>
              <w:pStyle w:val="Dates"/>
            </w:pPr>
          </w:p>
        </w:tc>
      </w:tr>
      <w:tr w:rsidR="0076400B" w14:paraId="74C72E30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9135C1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4C7CD68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01FF3A3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4D27A92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B52262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F4E04C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4D7D27" w14:textId="77777777" w:rsidR="0076400B" w:rsidRDefault="0076400B" w:rsidP="00174DB7">
            <w:pPr>
              <w:pStyle w:val="Dates"/>
            </w:pPr>
          </w:p>
        </w:tc>
      </w:tr>
      <w:tr w:rsidR="0076400B" w14:paraId="60124BEB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843CC4B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011F9A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226464A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1635BBA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C2B60C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CEF580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AD152D" w14:textId="77777777" w:rsidR="0076400B" w:rsidRDefault="0076400B" w:rsidP="00174DB7">
            <w:pPr>
              <w:pStyle w:val="Dates"/>
            </w:pPr>
          </w:p>
        </w:tc>
      </w:tr>
      <w:tr w:rsidR="0076400B" w14:paraId="72B77D0D" w14:textId="77777777" w:rsidTr="00460986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38F757C7" w14:textId="77777777" w:rsidR="0076400B" w:rsidRDefault="0076400B" w:rsidP="000E7125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03EF4C3B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0E4C2C3C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1B49A123" w14:textId="77777777" w:rsidR="0076400B" w:rsidRDefault="0076400B" w:rsidP="000E7125"/>
        </w:tc>
      </w:tr>
      <w:tr w:rsidR="0076400B" w14:paraId="13BA89BC" w14:textId="77777777" w:rsidTr="00460986">
        <w:trPr>
          <w:trHeight w:hRule="exact" w:val="1584"/>
        </w:trPr>
        <w:tc>
          <w:tcPr>
            <w:tcW w:w="1339" w:type="pct"/>
            <w:gridSpan w:val="3"/>
          </w:tcPr>
          <w:p w14:paraId="0445448D" w14:textId="7F27FFCA" w:rsidR="0076400B" w:rsidRDefault="0076400B" w:rsidP="00174DB7">
            <w:pPr>
              <w:pStyle w:val="Heading1"/>
            </w:pPr>
          </w:p>
        </w:tc>
        <w:tc>
          <w:tcPr>
            <w:tcW w:w="1220" w:type="pct"/>
            <w:gridSpan w:val="4"/>
          </w:tcPr>
          <w:p w14:paraId="362C84F1" w14:textId="64ED5021" w:rsidR="0076400B" w:rsidRDefault="0076400B" w:rsidP="00174DB7"/>
        </w:tc>
        <w:tc>
          <w:tcPr>
            <w:tcW w:w="1220" w:type="pct"/>
            <w:gridSpan w:val="3"/>
          </w:tcPr>
          <w:p w14:paraId="205C4B01" w14:textId="56786CA8" w:rsidR="0076400B" w:rsidRDefault="0076400B" w:rsidP="00174DB7"/>
        </w:tc>
        <w:tc>
          <w:tcPr>
            <w:tcW w:w="1221" w:type="pct"/>
            <w:gridSpan w:val="5"/>
          </w:tcPr>
          <w:p w14:paraId="5D1F4583" w14:textId="513E1A01" w:rsidR="0076400B" w:rsidRDefault="0076400B" w:rsidP="00174DB7"/>
        </w:tc>
      </w:tr>
    </w:tbl>
    <w:p w14:paraId="7642AE49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59"/>
        <w:gridCol w:w="1720"/>
        <w:gridCol w:w="104"/>
        <w:gridCol w:w="229"/>
        <w:gridCol w:w="2057"/>
        <w:gridCol w:w="1108"/>
        <w:gridCol w:w="145"/>
        <w:gridCol w:w="804"/>
        <w:gridCol w:w="2057"/>
        <w:gridCol w:w="679"/>
        <w:gridCol w:w="90"/>
        <w:gridCol w:w="650"/>
        <w:gridCol w:w="638"/>
        <w:gridCol w:w="2062"/>
        <w:gridCol w:w="102"/>
      </w:tblGrid>
      <w:tr w:rsidR="0076400B" w14:paraId="7045CD29" w14:textId="77777777" w:rsidTr="00C0767A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725212D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November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676A286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5A4C7AC5" w14:textId="77777777" w:rsidTr="00C0767A">
        <w:trPr>
          <w:gridAfter w:val="1"/>
          <w:wAfter w:w="35" w:type="pct"/>
        </w:trPr>
        <w:tc>
          <w:tcPr>
            <w:tcW w:w="4034" w:type="pct"/>
            <w:gridSpan w:val="1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0DC9FF8" w14:textId="77777777" w:rsidR="0076400B" w:rsidRDefault="0076400B" w:rsidP="00174DB7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AF1D385" w14:textId="77777777" w:rsidR="0076400B" w:rsidRDefault="0076400B" w:rsidP="00174DB7">
            <w:pPr>
              <w:pStyle w:val="NoSpacing"/>
            </w:pPr>
          </w:p>
        </w:tc>
      </w:tr>
      <w:tr w:rsidR="00C0767A" w14:paraId="092CE918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30EAF4F" w14:textId="77777777" w:rsidR="00C0767A" w:rsidRDefault="00000000" w:rsidP="00C0767A">
            <w:pPr>
              <w:pStyle w:val="Days"/>
            </w:pPr>
            <w:sdt>
              <w:sdtPr>
                <w:id w:val="654570143"/>
                <w:placeholder>
                  <w:docPart w:val="F6310EBFDD524462A5332CFC4453B30B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5683813" w14:textId="77777777" w:rsidR="00C0767A" w:rsidRDefault="00000000" w:rsidP="00C0767A">
            <w:pPr>
              <w:pStyle w:val="Days"/>
            </w:pPr>
            <w:sdt>
              <w:sdtPr>
                <w:id w:val="853691659"/>
                <w:placeholder>
                  <w:docPart w:val="E5C4F1F03570415FB7C1B5223D3901A0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A3C0A98" w14:textId="77777777" w:rsidR="00C0767A" w:rsidRDefault="00000000" w:rsidP="00C0767A">
            <w:pPr>
              <w:pStyle w:val="Days"/>
            </w:pPr>
            <w:sdt>
              <w:sdtPr>
                <w:id w:val="-188525089"/>
                <w:placeholder>
                  <w:docPart w:val="1CBAE5B69748448EBE47635C01A24F32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C6F2CF4" w14:textId="77777777" w:rsidR="00C0767A" w:rsidRDefault="00000000" w:rsidP="00C0767A">
            <w:pPr>
              <w:pStyle w:val="Days"/>
            </w:pPr>
            <w:sdt>
              <w:sdtPr>
                <w:id w:val="-1760427972"/>
                <w:placeholder>
                  <w:docPart w:val="C21AC85908904849BC12B3C30124C0A5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01C6E46" w14:textId="77777777" w:rsidR="00C0767A" w:rsidRDefault="00000000" w:rsidP="00C0767A">
            <w:pPr>
              <w:pStyle w:val="Days"/>
            </w:pPr>
            <w:sdt>
              <w:sdtPr>
                <w:id w:val="893081891"/>
                <w:placeholder>
                  <w:docPart w:val="2A99461C569345F68BB6E6AD6547EF93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DBF40E8" w14:textId="77777777" w:rsidR="00C0767A" w:rsidRDefault="00000000" w:rsidP="00C0767A">
            <w:pPr>
              <w:pStyle w:val="Days"/>
            </w:pPr>
            <w:sdt>
              <w:sdtPr>
                <w:id w:val="-146904734"/>
                <w:placeholder>
                  <w:docPart w:val="0FE2DD8B2CDE4FDCB849C93FCF3EA5E6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3D29D714" w14:textId="77777777" w:rsidR="00C0767A" w:rsidRDefault="00000000" w:rsidP="00C0767A">
            <w:pPr>
              <w:pStyle w:val="Days"/>
            </w:pPr>
            <w:sdt>
              <w:sdtPr>
                <w:id w:val="585117215"/>
                <w:placeholder>
                  <w:docPart w:val="E907EB9D21864C94B40A29818BDC3567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34988704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F6F47E" w14:textId="77777777" w:rsidR="00A87856" w:rsidRDefault="00A87856" w:rsidP="00A87856">
            <w:pPr>
              <w:pStyle w:val="Dates"/>
            </w:pPr>
            <w:r>
              <w:t>1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0E5726" w14:textId="77777777" w:rsidR="00A87856" w:rsidRDefault="00A87856" w:rsidP="00A87856">
            <w:pPr>
              <w:pStyle w:val="Dates"/>
            </w:pPr>
            <w:r w:rsidRPr="0065339A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320A52" w14:textId="77777777" w:rsidR="00A87856" w:rsidRDefault="00A87856" w:rsidP="00A87856">
            <w:pPr>
              <w:pStyle w:val="Dates"/>
            </w:pPr>
            <w:r w:rsidRPr="0065339A">
              <w:t>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C2CA7F" w14:textId="77777777" w:rsidR="00A87856" w:rsidRDefault="00A87856" w:rsidP="00A87856">
            <w:pPr>
              <w:pStyle w:val="Dates"/>
            </w:pPr>
            <w:r w:rsidRPr="0065339A">
              <w:t>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DF5AC2" w14:textId="77777777" w:rsidR="00A87856" w:rsidRDefault="00A87856" w:rsidP="00A87856">
            <w:pPr>
              <w:pStyle w:val="Dates"/>
            </w:pPr>
            <w:r w:rsidRPr="0065339A">
              <w:t>5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A97841" w14:textId="77777777" w:rsidR="00A87856" w:rsidRDefault="00A87856" w:rsidP="00A87856">
            <w:pPr>
              <w:pStyle w:val="Dates"/>
            </w:pPr>
            <w:r w:rsidRPr="0065339A">
              <w:t>6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771CCC" w14:textId="77777777" w:rsidR="00A87856" w:rsidRDefault="00A87856" w:rsidP="00A87856">
            <w:pPr>
              <w:pStyle w:val="Dates"/>
            </w:pPr>
            <w:r w:rsidRPr="0065339A">
              <w:t>7</w:t>
            </w:r>
          </w:p>
        </w:tc>
      </w:tr>
      <w:tr w:rsidR="00A87856" w14:paraId="00AF7DF2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80742D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F5C66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C83D85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ECFFB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1A041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1CAC12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01F8B7" w14:textId="77777777" w:rsidR="00A87856" w:rsidRDefault="00A87856" w:rsidP="00A87856">
            <w:pPr>
              <w:pStyle w:val="Dates"/>
            </w:pPr>
          </w:p>
        </w:tc>
      </w:tr>
      <w:tr w:rsidR="00A87856" w14:paraId="7AAD116F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7F4AE2" w14:textId="77777777" w:rsidR="00A87856" w:rsidRDefault="00A87856" w:rsidP="00A87856">
            <w:pPr>
              <w:pStyle w:val="Dates"/>
            </w:pPr>
            <w:r>
              <w:t>8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68B31F" w14:textId="77777777" w:rsidR="00A87856" w:rsidRDefault="00A87856" w:rsidP="00A87856">
            <w:pPr>
              <w:pStyle w:val="Dates"/>
            </w:pPr>
            <w:r w:rsidRPr="0065339A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0AC643B" w14:textId="77777777" w:rsidR="00A87856" w:rsidRDefault="00A87856" w:rsidP="00A87856">
            <w:pPr>
              <w:pStyle w:val="Dates"/>
            </w:pPr>
            <w:r w:rsidRPr="0065339A">
              <w:t>10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8E1F92" w14:textId="77777777" w:rsidR="00A87856" w:rsidRDefault="00A87856" w:rsidP="00A87856">
            <w:pPr>
              <w:pStyle w:val="Dates"/>
            </w:pPr>
            <w:r w:rsidRPr="0065339A">
              <w:t>11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5E12B5" w14:textId="77777777" w:rsidR="00A87856" w:rsidRDefault="00A87856" w:rsidP="00A87856">
            <w:pPr>
              <w:pStyle w:val="Dates"/>
            </w:pPr>
            <w:r w:rsidRPr="0065339A">
              <w:t>12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008E74" w14:textId="77777777" w:rsidR="00A87856" w:rsidRDefault="00A87856" w:rsidP="00A87856">
            <w:pPr>
              <w:pStyle w:val="Dates"/>
            </w:pPr>
            <w:r w:rsidRPr="0065339A">
              <w:t>13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365FD24" w14:textId="77777777" w:rsidR="00A87856" w:rsidRDefault="00A87856" w:rsidP="00A87856">
            <w:pPr>
              <w:pStyle w:val="Dates"/>
            </w:pPr>
            <w:r w:rsidRPr="0065339A">
              <w:t>14</w:t>
            </w:r>
          </w:p>
        </w:tc>
      </w:tr>
      <w:tr w:rsidR="00A87856" w14:paraId="6D9E5C2D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82DAD7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124C57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075E1B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5B1E3A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476B60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9325E99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C63D992" w14:textId="77777777" w:rsidR="00A87856" w:rsidRDefault="00A87856" w:rsidP="00A87856">
            <w:pPr>
              <w:pStyle w:val="Dates"/>
            </w:pPr>
          </w:p>
        </w:tc>
      </w:tr>
      <w:tr w:rsidR="00A87856" w14:paraId="1105DE3E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4315A4" w14:textId="77777777" w:rsidR="00A87856" w:rsidRDefault="00A87856" w:rsidP="00A87856">
            <w:pPr>
              <w:pStyle w:val="Dates"/>
            </w:pPr>
            <w:r>
              <w:t>15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A238F9" w14:textId="77777777" w:rsidR="00A87856" w:rsidRDefault="00A87856" w:rsidP="00A87856">
            <w:pPr>
              <w:pStyle w:val="Dates"/>
            </w:pPr>
            <w:r w:rsidRPr="0065339A">
              <w:t>16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70A72A" w14:textId="77777777" w:rsidR="00A87856" w:rsidRDefault="00A87856" w:rsidP="00A87856">
            <w:pPr>
              <w:pStyle w:val="Dates"/>
            </w:pPr>
            <w:r w:rsidRPr="0065339A">
              <w:t>17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C9AFBB" w14:textId="77777777" w:rsidR="00A87856" w:rsidRDefault="00A87856" w:rsidP="00A87856">
            <w:pPr>
              <w:pStyle w:val="Dates"/>
            </w:pPr>
            <w:r w:rsidRPr="0065339A">
              <w:t>18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6758A0" w14:textId="77777777" w:rsidR="00A87856" w:rsidRDefault="00A87856" w:rsidP="00A87856">
            <w:pPr>
              <w:pStyle w:val="Dates"/>
            </w:pPr>
            <w:r w:rsidRPr="0065339A">
              <w:t>19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BFB4BC" w14:textId="77777777" w:rsidR="00A87856" w:rsidRDefault="00A87856" w:rsidP="00A87856">
            <w:pPr>
              <w:pStyle w:val="Dates"/>
            </w:pPr>
            <w:r w:rsidRPr="0065339A">
              <w:t>20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857C7E" w14:textId="77777777" w:rsidR="00A87856" w:rsidRDefault="00A87856" w:rsidP="00A87856">
            <w:pPr>
              <w:pStyle w:val="Dates"/>
            </w:pPr>
            <w:r w:rsidRPr="0065339A">
              <w:t>21</w:t>
            </w:r>
          </w:p>
        </w:tc>
      </w:tr>
      <w:tr w:rsidR="00A87856" w14:paraId="74558A07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2BBCBA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F3FAFF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F0D0C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86D28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46D277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050821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15BF38" w14:textId="77777777" w:rsidR="00A87856" w:rsidRDefault="00A87856" w:rsidP="00A87856">
            <w:pPr>
              <w:pStyle w:val="Dates"/>
            </w:pPr>
          </w:p>
        </w:tc>
      </w:tr>
      <w:tr w:rsidR="00A87856" w14:paraId="2DCB68E5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09D21B7" w14:textId="77777777" w:rsidR="00A87856" w:rsidRDefault="00A87856" w:rsidP="00A87856">
            <w:pPr>
              <w:pStyle w:val="Dates"/>
            </w:pPr>
            <w:r>
              <w:t>22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7231490" w14:textId="77777777" w:rsidR="00A87856" w:rsidRDefault="00A87856" w:rsidP="00A87856">
            <w:pPr>
              <w:pStyle w:val="Dates"/>
            </w:pPr>
            <w:r w:rsidRPr="0065339A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7D8C32A" w14:textId="77777777" w:rsidR="00A87856" w:rsidRDefault="00A87856" w:rsidP="00A87856">
            <w:pPr>
              <w:pStyle w:val="Dates"/>
            </w:pPr>
            <w:r w:rsidRPr="0065339A">
              <w:t>24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1C3D6A1" w14:textId="77777777" w:rsidR="00A87856" w:rsidRDefault="00A87856" w:rsidP="00A87856">
            <w:pPr>
              <w:pStyle w:val="Dates"/>
            </w:pPr>
            <w:r w:rsidRPr="0065339A">
              <w:t>25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10DDD6C" w14:textId="77777777" w:rsidR="00A87856" w:rsidRDefault="00A87856" w:rsidP="00A87856">
            <w:pPr>
              <w:pStyle w:val="Dates"/>
            </w:pPr>
            <w:r w:rsidRPr="0065339A">
              <w:t>26</w:t>
            </w: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BF42053" w14:textId="77777777" w:rsidR="00A87856" w:rsidRDefault="00A87856" w:rsidP="00A87856">
            <w:pPr>
              <w:pStyle w:val="Dates"/>
            </w:pPr>
            <w:r w:rsidRPr="0065339A">
              <w:t>27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F88CA73" w14:textId="77777777" w:rsidR="00A87856" w:rsidRDefault="00A87856" w:rsidP="00A87856">
            <w:pPr>
              <w:pStyle w:val="Dates"/>
            </w:pPr>
            <w:r w:rsidRPr="0065339A">
              <w:t>28</w:t>
            </w:r>
          </w:p>
        </w:tc>
      </w:tr>
      <w:tr w:rsidR="00A87856" w14:paraId="59274FE0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F83E37B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BAD66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C071F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CE0887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E0FE0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7D10A1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F3C708" w14:textId="77777777" w:rsidR="00A87856" w:rsidRDefault="00A87856" w:rsidP="00A87856">
            <w:pPr>
              <w:pStyle w:val="Dates"/>
            </w:pPr>
          </w:p>
        </w:tc>
      </w:tr>
      <w:tr w:rsidR="00A87856" w14:paraId="561EDAC6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3039A3" w14:textId="77777777" w:rsidR="00A87856" w:rsidRDefault="00A87856" w:rsidP="00A87856">
            <w:pPr>
              <w:pStyle w:val="Dates"/>
            </w:pPr>
            <w:r>
              <w:t>29</w:t>
            </w: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200651" w14:textId="77777777" w:rsidR="00A87856" w:rsidRDefault="00A87856" w:rsidP="00A87856">
            <w:pPr>
              <w:pStyle w:val="Dates"/>
            </w:pPr>
            <w:r w:rsidRPr="0065339A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9F450A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2874E3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1903A7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ADF9AF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506425" w14:textId="77777777" w:rsidR="00A87856" w:rsidRDefault="00A87856" w:rsidP="00A87856">
            <w:pPr>
              <w:pStyle w:val="Dates"/>
            </w:pPr>
          </w:p>
        </w:tc>
      </w:tr>
      <w:tr w:rsidR="00CE2D21" w14:paraId="452193E2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BBB72B" w14:textId="77777777" w:rsidR="00CE2D21" w:rsidRDefault="00CE2D21" w:rsidP="00CE2D21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6ED346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ABF893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6BF890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2BB25C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664B9D" w14:textId="77777777" w:rsidR="00CE2D21" w:rsidRDefault="00CE2D21" w:rsidP="00CE2D21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6F97DC" w14:textId="77777777" w:rsidR="00CE2D21" w:rsidRDefault="00CE2D21" w:rsidP="00CE2D21">
            <w:pPr>
              <w:pStyle w:val="Dates"/>
            </w:pPr>
          </w:p>
        </w:tc>
      </w:tr>
      <w:tr w:rsidR="00CE2D21" w14:paraId="664DEE2E" w14:textId="77777777" w:rsidTr="00460986">
        <w:trPr>
          <w:gridAfter w:val="1"/>
          <w:wAfter w:w="35" w:type="pct"/>
        </w:trPr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4333173" w14:textId="77777777" w:rsidR="00CE2D21" w:rsidRDefault="00CE2D21" w:rsidP="00CE2D21">
            <w:pPr>
              <w:pStyle w:val="Dates"/>
            </w:pPr>
          </w:p>
        </w:tc>
        <w:tc>
          <w:tcPr>
            <w:tcW w:w="708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AFCD548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08EF017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69D8064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535499" w14:textId="77777777" w:rsidR="00CE2D21" w:rsidRDefault="00CE2D21" w:rsidP="00CE2D21">
            <w:pPr>
              <w:pStyle w:val="Dates"/>
            </w:pPr>
          </w:p>
        </w:tc>
        <w:tc>
          <w:tcPr>
            <w:tcW w:w="709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EE12402" w14:textId="77777777" w:rsidR="00CE2D21" w:rsidRDefault="00CE2D21" w:rsidP="00CE2D21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2F43EF" w14:textId="77777777" w:rsidR="00CE2D21" w:rsidRDefault="00CE2D21" w:rsidP="00CE2D21">
            <w:pPr>
              <w:pStyle w:val="Dates"/>
            </w:pPr>
          </w:p>
        </w:tc>
      </w:tr>
      <w:tr w:rsidR="0076400B" w14:paraId="0241DCE8" w14:textId="77777777" w:rsidTr="00460986">
        <w:trPr>
          <w:gridAfter w:val="1"/>
          <w:wAfter w:w="35" w:type="pct"/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6B74A0E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0A0D1C7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9C9F34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794548C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7C63B7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F0A29B0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3EE2659" w14:textId="77777777" w:rsidR="0076400B" w:rsidRDefault="0076400B" w:rsidP="00174DB7">
            <w:pPr>
              <w:pStyle w:val="Dates"/>
            </w:pPr>
          </w:p>
        </w:tc>
      </w:tr>
      <w:tr w:rsidR="0076400B" w14:paraId="061985B7" w14:textId="77777777" w:rsidTr="00460986">
        <w:trPr>
          <w:gridAfter w:val="1"/>
          <w:wAfter w:w="35" w:type="pct"/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33C46914" w14:textId="77777777" w:rsidR="0076400B" w:rsidRDefault="0076400B" w:rsidP="000E7125"/>
        </w:tc>
        <w:tc>
          <w:tcPr>
            <w:tcW w:w="1206" w:type="pct"/>
            <w:gridSpan w:val="4"/>
            <w:tcBorders>
              <w:top w:val="single" w:sz="8" w:space="0" w:color="BFBFBF" w:themeColor="background1" w:themeShade="BF"/>
            </w:tcBorders>
          </w:tcPr>
          <w:p w14:paraId="10FFF1F9" w14:textId="77777777" w:rsidR="0076400B" w:rsidRDefault="0076400B" w:rsidP="000E7125"/>
        </w:tc>
        <w:tc>
          <w:tcPr>
            <w:tcW w:w="1301" w:type="pct"/>
            <w:gridSpan w:val="5"/>
            <w:tcBorders>
              <w:top w:val="single" w:sz="8" w:space="0" w:color="BFBFBF" w:themeColor="background1" w:themeShade="BF"/>
            </w:tcBorders>
          </w:tcPr>
          <w:p w14:paraId="45F28F6F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05757516" w14:textId="77777777" w:rsidR="0076400B" w:rsidRDefault="0076400B" w:rsidP="000E7125"/>
        </w:tc>
      </w:tr>
      <w:tr w:rsidR="0076400B" w14:paraId="2398A5BF" w14:textId="77777777" w:rsidTr="00460986">
        <w:trPr>
          <w:trHeight w:hRule="exact" w:val="1584"/>
        </w:trPr>
        <w:tc>
          <w:tcPr>
            <w:tcW w:w="1339" w:type="pct"/>
            <w:gridSpan w:val="3"/>
          </w:tcPr>
          <w:p w14:paraId="1C2B8437" w14:textId="6B474976" w:rsidR="0076400B" w:rsidRDefault="0076400B" w:rsidP="00174DB7">
            <w:pPr>
              <w:pStyle w:val="Heading1"/>
            </w:pPr>
          </w:p>
        </w:tc>
        <w:tc>
          <w:tcPr>
            <w:tcW w:w="1220" w:type="pct"/>
            <w:gridSpan w:val="4"/>
          </w:tcPr>
          <w:p w14:paraId="4AD06C23" w14:textId="441B6D92" w:rsidR="0076400B" w:rsidRDefault="0076400B" w:rsidP="00174DB7"/>
        </w:tc>
        <w:tc>
          <w:tcPr>
            <w:tcW w:w="1220" w:type="pct"/>
            <w:gridSpan w:val="3"/>
          </w:tcPr>
          <w:p w14:paraId="52D64F8C" w14:textId="39EC94F6" w:rsidR="0076400B" w:rsidRDefault="0076400B" w:rsidP="00174DB7"/>
        </w:tc>
        <w:tc>
          <w:tcPr>
            <w:tcW w:w="1221" w:type="pct"/>
            <w:gridSpan w:val="5"/>
          </w:tcPr>
          <w:p w14:paraId="32F607DE" w14:textId="2CF12386" w:rsidR="0076400B" w:rsidRDefault="0076400B" w:rsidP="00174DB7"/>
        </w:tc>
      </w:tr>
    </w:tbl>
    <w:p w14:paraId="321B4F8D" w14:textId="77777777" w:rsidR="0076400B" w:rsidRDefault="0076400B" w:rsidP="0076400B">
      <w:pPr>
        <w:sectPr w:rsidR="0076400B" w:rsidSect="00347906">
          <w:pgSz w:w="15840" w:h="12240" w:orient="landscape" w:code="1"/>
          <w:pgMar w:top="504" w:right="720" w:bottom="0" w:left="720" w:header="576" w:footer="576" w:gutter="0"/>
          <w:cols w:space="720"/>
          <w:docGrid w:linePitch="360"/>
        </w:sectPr>
      </w:pPr>
    </w:p>
    <w:tbl>
      <w:tblPr>
        <w:tblW w:w="5036" w:type="pct"/>
        <w:tblLook w:val="0600" w:firstRow="0" w:lastRow="0" w:firstColumn="0" w:lastColumn="0" w:noHBand="1" w:noVBand="1"/>
        <w:tblCaption w:val="Layout table"/>
      </w:tblPr>
      <w:tblGrid>
        <w:gridCol w:w="2073"/>
        <w:gridCol w:w="1731"/>
        <w:gridCol w:w="335"/>
        <w:gridCol w:w="2071"/>
        <w:gridCol w:w="1117"/>
        <w:gridCol w:w="954"/>
        <w:gridCol w:w="2071"/>
        <w:gridCol w:w="775"/>
        <w:gridCol w:w="656"/>
        <w:gridCol w:w="644"/>
        <w:gridCol w:w="2077"/>
      </w:tblGrid>
      <w:tr w:rsidR="0076400B" w14:paraId="6B62168C" w14:textId="77777777" w:rsidTr="00C0767A">
        <w:tc>
          <w:tcPr>
            <w:tcW w:w="4034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CC7B2C8" w14:textId="77777777" w:rsidR="0076400B" w:rsidRDefault="0076400B" w:rsidP="000E7125">
            <w:pPr>
              <w:pStyle w:val="Month"/>
              <w:jc w:val="right"/>
            </w:pPr>
            <w:r>
              <w:lastRenderedPageBreak/>
              <w:t>December</w:t>
            </w: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4228555" w14:textId="77777777" w:rsidR="0076400B" w:rsidRDefault="00A87856" w:rsidP="000E7125">
            <w:pPr>
              <w:pStyle w:val="Year"/>
              <w:jc w:val="right"/>
            </w:pPr>
            <w:r>
              <w:t>2026</w:t>
            </w:r>
          </w:p>
        </w:tc>
      </w:tr>
      <w:tr w:rsidR="0076400B" w14:paraId="161930CC" w14:textId="77777777" w:rsidTr="00C0767A">
        <w:tc>
          <w:tcPr>
            <w:tcW w:w="4034" w:type="pct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D07DEB0" w14:textId="77777777" w:rsidR="0076400B" w:rsidRDefault="0076400B" w:rsidP="00174DB7">
            <w:pPr>
              <w:pStyle w:val="NoSpacing"/>
            </w:pPr>
          </w:p>
        </w:tc>
        <w:tc>
          <w:tcPr>
            <w:tcW w:w="931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21F6DA16" w14:textId="77777777" w:rsidR="0076400B" w:rsidRDefault="0076400B" w:rsidP="00174DB7">
            <w:pPr>
              <w:pStyle w:val="NoSpacing"/>
            </w:pPr>
          </w:p>
        </w:tc>
      </w:tr>
      <w:tr w:rsidR="00C0767A" w14:paraId="75140CB6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5F71BB6E" w14:textId="77777777" w:rsidR="00C0767A" w:rsidRDefault="00000000" w:rsidP="00C0767A">
            <w:pPr>
              <w:pStyle w:val="Days"/>
            </w:pPr>
            <w:sdt>
              <w:sdtPr>
                <w:id w:val="462317341"/>
                <w:placeholder>
                  <w:docPart w:val="F156A2CE0381476097F1D00B9D0451EB"/>
                </w:placeholder>
                <w:temporary/>
                <w:showingPlcHdr/>
                <w15:appearance w15:val="hidden"/>
              </w:sdtPr>
              <w:sdtContent>
                <w:r w:rsidR="00C0767A">
                  <w:t>Sunday</w:t>
                </w:r>
              </w:sdtContent>
            </w:sdt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29304314" w14:textId="77777777" w:rsidR="00C0767A" w:rsidRDefault="00000000" w:rsidP="00C0767A">
            <w:pPr>
              <w:pStyle w:val="Days"/>
            </w:pPr>
            <w:sdt>
              <w:sdtPr>
                <w:id w:val="788851413"/>
                <w:placeholder>
                  <w:docPart w:val="08199F9EB57849EA8836B374A6970F88"/>
                </w:placeholder>
                <w:temporary/>
                <w:showingPlcHdr/>
                <w15:appearance w15:val="hidden"/>
              </w:sdtPr>
              <w:sdtContent>
                <w:r w:rsidR="00C0767A">
                  <w:t>Monday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B8A211F" w14:textId="77777777" w:rsidR="00C0767A" w:rsidRDefault="00000000" w:rsidP="00C0767A">
            <w:pPr>
              <w:pStyle w:val="Days"/>
            </w:pPr>
            <w:sdt>
              <w:sdtPr>
                <w:id w:val="1320700650"/>
                <w:placeholder>
                  <w:docPart w:val="CBF842D0D4B84D9D874BE4411B0ACAF7"/>
                </w:placeholder>
                <w:temporary/>
                <w:showingPlcHdr/>
                <w15:appearance w15:val="hidden"/>
              </w:sdtPr>
              <w:sdtContent>
                <w:r w:rsidR="00C0767A">
                  <w:t>Tuesday</w:t>
                </w:r>
              </w:sdtContent>
            </w:sdt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3D256759" w14:textId="77777777" w:rsidR="00C0767A" w:rsidRDefault="00000000" w:rsidP="00C0767A">
            <w:pPr>
              <w:pStyle w:val="Days"/>
            </w:pPr>
            <w:sdt>
              <w:sdtPr>
                <w:id w:val="1144010380"/>
                <w:placeholder>
                  <w:docPart w:val="C379B0DA57D841F5B94E184F957E7180"/>
                </w:placeholder>
                <w:temporary/>
                <w:showingPlcHdr/>
                <w15:appearance w15:val="hidden"/>
              </w:sdtPr>
              <w:sdtContent>
                <w:r w:rsidR="00C0767A">
                  <w:t>Wednesday</w:t>
                </w:r>
              </w:sdtContent>
            </w:sdt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5EFA86F0" w14:textId="77777777" w:rsidR="00C0767A" w:rsidRDefault="00000000" w:rsidP="00C0767A">
            <w:pPr>
              <w:pStyle w:val="Days"/>
            </w:pPr>
            <w:sdt>
              <w:sdtPr>
                <w:id w:val="-75593800"/>
                <w:placeholder>
                  <w:docPart w:val="CAF5BF8A92614F718FF285F6C1A7E849"/>
                </w:placeholder>
                <w:temporary/>
                <w:showingPlcHdr/>
                <w15:appearance w15:val="hidden"/>
              </w:sdtPr>
              <w:sdtContent>
                <w:r w:rsidR="00C0767A">
                  <w:t>Thursday</w:t>
                </w:r>
              </w:sdtContent>
            </w:sdt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326BA6" w:themeFill="text2" w:themeFillShade="BF"/>
          </w:tcPr>
          <w:p w14:paraId="4C179B93" w14:textId="77777777" w:rsidR="00C0767A" w:rsidRDefault="00000000" w:rsidP="00C0767A">
            <w:pPr>
              <w:pStyle w:val="Days"/>
            </w:pPr>
            <w:sdt>
              <w:sdtPr>
                <w:id w:val="40716807"/>
                <w:placeholder>
                  <w:docPart w:val="9B00D7AD30CA46EABCE5AF02AEA1596A"/>
                </w:placeholder>
                <w:temporary/>
                <w:showingPlcHdr/>
                <w15:appearance w15:val="hidden"/>
              </w:sdtPr>
              <w:sdtContent>
                <w:r w:rsidR="00C0767A">
                  <w:t>Friday</w:t>
                </w:r>
              </w:sdtContent>
            </w:sdt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40B82FF1" w14:textId="77777777" w:rsidR="00C0767A" w:rsidRDefault="00000000" w:rsidP="00C0767A">
            <w:pPr>
              <w:pStyle w:val="Days"/>
            </w:pPr>
            <w:sdt>
              <w:sdtPr>
                <w:id w:val="1202138636"/>
                <w:placeholder>
                  <w:docPart w:val="ED9A726EA4214E349E7CEA1A25A0B721"/>
                </w:placeholder>
                <w:temporary/>
                <w:showingPlcHdr/>
                <w15:appearance w15:val="hidden"/>
              </w:sdtPr>
              <w:sdtContent>
                <w:r w:rsidR="00C0767A">
                  <w:t>Saturday</w:t>
                </w:r>
              </w:sdtContent>
            </w:sdt>
          </w:p>
        </w:tc>
      </w:tr>
      <w:tr w:rsidR="00A87856" w14:paraId="22CE9168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388BFE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5F5C1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5C25B5" w14:textId="77777777" w:rsidR="00A87856" w:rsidRDefault="00A87856" w:rsidP="00A87856">
            <w:pPr>
              <w:pStyle w:val="Dates"/>
            </w:pPr>
            <w:r w:rsidRPr="00A95AA7">
              <w:t>1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1F84AB" w14:textId="77777777" w:rsidR="00A87856" w:rsidRDefault="00A87856" w:rsidP="00A87856">
            <w:pPr>
              <w:pStyle w:val="Dates"/>
            </w:pPr>
            <w:r w:rsidRPr="00A95AA7">
              <w:t>2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316DF6" w14:textId="77777777" w:rsidR="00A87856" w:rsidRDefault="00A87856" w:rsidP="00A87856">
            <w:pPr>
              <w:pStyle w:val="Dates"/>
            </w:pPr>
            <w:r w:rsidRPr="00A95AA7">
              <w:t>3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544809" w14:textId="77777777" w:rsidR="00A87856" w:rsidRDefault="00A87856" w:rsidP="00A87856">
            <w:pPr>
              <w:pStyle w:val="Dates"/>
            </w:pPr>
            <w:r w:rsidRPr="00A95AA7">
              <w:t>4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5C8106" w14:textId="77777777" w:rsidR="00A87856" w:rsidRDefault="00A87856" w:rsidP="00A87856">
            <w:pPr>
              <w:pStyle w:val="Dates"/>
            </w:pPr>
            <w:r w:rsidRPr="00A95AA7">
              <w:t>5</w:t>
            </w:r>
          </w:p>
        </w:tc>
      </w:tr>
      <w:tr w:rsidR="00A87856" w14:paraId="17FB59B9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AD0E88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1369C0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CCA54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ED1C96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6E7C2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9D15CA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59E6E2" w14:textId="77777777" w:rsidR="00A87856" w:rsidRDefault="00A87856" w:rsidP="00A87856">
            <w:pPr>
              <w:pStyle w:val="Dates"/>
            </w:pPr>
          </w:p>
        </w:tc>
      </w:tr>
      <w:tr w:rsidR="00A87856" w14:paraId="1740ADA9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0ADDE15" w14:textId="77777777" w:rsidR="00A87856" w:rsidRDefault="00A87856" w:rsidP="00A87856">
            <w:pPr>
              <w:pStyle w:val="Dates"/>
            </w:pPr>
            <w:r>
              <w:t>6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92D973B" w14:textId="77777777" w:rsidR="00A87856" w:rsidRDefault="00A87856" w:rsidP="00A87856">
            <w:pPr>
              <w:pStyle w:val="Dates"/>
            </w:pPr>
            <w:r w:rsidRPr="00A95AA7">
              <w:t>7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0F96D6" w14:textId="77777777" w:rsidR="00A87856" w:rsidRDefault="00A87856" w:rsidP="00A87856">
            <w:pPr>
              <w:pStyle w:val="Dates"/>
            </w:pPr>
            <w:r w:rsidRPr="00A95AA7">
              <w:t>8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21A78DD" w14:textId="77777777" w:rsidR="00A87856" w:rsidRDefault="00A87856" w:rsidP="00A87856">
            <w:pPr>
              <w:pStyle w:val="Dates"/>
            </w:pPr>
            <w:r w:rsidRPr="00A95AA7">
              <w:t>9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C9BB07D" w14:textId="77777777" w:rsidR="00A87856" w:rsidRDefault="00A87856" w:rsidP="00A87856">
            <w:pPr>
              <w:pStyle w:val="Dates"/>
            </w:pPr>
            <w:r w:rsidRPr="00A95AA7">
              <w:t>10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BCEB580" w14:textId="77777777" w:rsidR="00A87856" w:rsidRDefault="00A87856" w:rsidP="00A87856">
            <w:pPr>
              <w:pStyle w:val="Dates"/>
            </w:pPr>
            <w:r w:rsidRPr="00A95AA7">
              <w:t>11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15E6B6" w14:textId="77777777" w:rsidR="00A87856" w:rsidRDefault="00A87856" w:rsidP="00A87856">
            <w:pPr>
              <w:pStyle w:val="Dates"/>
            </w:pPr>
            <w:r w:rsidRPr="00A95AA7">
              <w:t>12</w:t>
            </w:r>
          </w:p>
        </w:tc>
      </w:tr>
      <w:tr w:rsidR="00A87856" w14:paraId="64384C50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752E232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1BC5BA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215C89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8BC893E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3E9E132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71148E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32E59D0" w14:textId="77777777" w:rsidR="00A87856" w:rsidRDefault="00A87856" w:rsidP="00A87856">
            <w:pPr>
              <w:pStyle w:val="Dates"/>
            </w:pPr>
          </w:p>
        </w:tc>
      </w:tr>
      <w:tr w:rsidR="00A87856" w14:paraId="045BA516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D48B67" w14:textId="77777777" w:rsidR="00A87856" w:rsidRDefault="00A87856" w:rsidP="00A87856">
            <w:pPr>
              <w:pStyle w:val="Dates"/>
            </w:pPr>
            <w:r>
              <w:t>13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F4CF4E" w14:textId="77777777" w:rsidR="00A87856" w:rsidRDefault="00A87856" w:rsidP="00A87856">
            <w:pPr>
              <w:pStyle w:val="Dates"/>
            </w:pPr>
            <w:r w:rsidRPr="00A95AA7">
              <w:t>14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C1917E" w14:textId="77777777" w:rsidR="00A87856" w:rsidRDefault="00A87856" w:rsidP="00A87856">
            <w:pPr>
              <w:pStyle w:val="Dates"/>
            </w:pPr>
            <w:r w:rsidRPr="00A95AA7">
              <w:t>15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F7646A" w14:textId="77777777" w:rsidR="00A87856" w:rsidRDefault="00A87856" w:rsidP="00A87856">
            <w:pPr>
              <w:pStyle w:val="Dates"/>
            </w:pPr>
            <w:r w:rsidRPr="00A95AA7">
              <w:t>16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D427F2" w14:textId="77777777" w:rsidR="00A87856" w:rsidRDefault="00A87856" w:rsidP="00A87856">
            <w:pPr>
              <w:pStyle w:val="Dates"/>
            </w:pPr>
            <w:r w:rsidRPr="00A95AA7">
              <w:t>17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0D6F44" w14:textId="77777777" w:rsidR="00A87856" w:rsidRDefault="00A87856" w:rsidP="00A87856">
            <w:pPr>
              <w:pStyle w:val="Dates"/>
            </w:pPr>
            <w:r w:rsidRPr="00A95AA7">
              <w:t>18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726364" w14:textId="77777777" w:rsidR="00A87856" w:rsidRDefault="00A87856" w:rsidP="00A87856">
            <w:pPr>
              <w:pStyle w:val="Dates"/>
            </w:pPr>
            <w:r w:rsidRPr="00A95AA7">
              <w:t>19</w:t>
            </w:r>
          </w:p>
        </w:tc>
      </w:tr>
      <w:tr w:rsidR="00A87856" w14:paraId="4652ADFF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D8E17B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4F172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3738F5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91057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18B86BD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BCD8B4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D23547" w14:textId="77777777" w:rsidR="00A87856" w:rsidRDefault="00A87856" w:rsidP="00A87856">
            <w:pPr>
              <w:pStyle w:val="Dates"/>
            </w:pPr>
          </w:p>
        </w:tc>
      </w:tr>
      <w:tr w:rsidR="00A87856" w14:paraId="05165419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CE9FB3B" w14:textId="77777777" w:rsidR="00A87856" w:rsidRDefault="00A87856" w:rsidP="00A87856">
            <w:pPr>
              <w:pStyle w:val="Dates"/>
            </w:pPr>
            <w:r>
              <w:t>20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580057" w14:textId="77777777" w:rsidR="00A87856" w:rsidRDefault="00A87856" w:rsidP="00A87856">
            <w:pPr>
              <w:pStyle w:val="Dates"/>
            </w:pPr>
            <w:r w:rsidRPr="00A95AA7">
              <w:t>21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611F7D3" w14:textId="77777777" w:rsidR="00A87856" w:rsidRDefault="00A87856" w:rsidP="00A87856">
            <w:pPr>
              <w:pStyle w:val="Dates"/>
            </w:pPr>
            <w:r w:rsidRPr="00A95AA7">
              <w:t>22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A5D3AE8" w14:textId="77777777" w:rsidR="00A87856" w:rsidRDefault="00A87856" w:rsidP="00A87856">
            <w:pPr>
              <w:pStyle w:val="Dates"/>
            </w:pPr>
            <w:r w:rsidRPr="00A95AA7">
              <w:t>23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5A9CDA5" w14:textId="77777777" w:rsidR="00A87856" w:rsidRDefault="00A87856" w:rsidP="00A87856">
            <w:pPr>
              <w:pStyle w:val="Dates"/>
            </w:pPr>
            <w:r w:rsidRPr="00A95AA7">
              <w:t>24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E42F3FB" w14:textId="77777777" w:rsidR="00A87856" w:rsidRDefault="00A87856" w:rsidP="00A87856">
            <w:pPr>
              <w:pStyle w:val="Dates"/>
            </w:pPr>
            <w:r w:rsidRPr="00A95AA7">
              <w:t>25</w:t>
            </w: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96B122" w14:textId="77777777" w:rsidR="00A87856" w:rsidRDefault="00A87856" w:rsidP="00A87856">
            <w:pPr>
              <w:pStyle w:val="Dates"/>
            </w:pPr>
            <w:r w:rsidRPr="00A95AA7">
              <w:t>26</w:t>
            </w:r>
          </w:p>
        </w:tc>
      </w:tr>
      <w:tr w:rsidR="00A87856" w14:paraId="5AA14BD5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4A50864" w14:textId="77777777" w:rsidR="00A87856" w:rsidRDefault="00A87856" w:rsidP="00A87856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3FBED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A892821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AD554A8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51D5C44" w14:textId="77777777" w:rsidR="00A87856" w:rsidRDefault="00A87856" w:rsidP="00A87856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2696F20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1D8F0F8" w14:textId="77777777" w:rsidR="00A87856" w:rsidRDefault="00A87856" w:rsidP="00A87856">
            <w:pPr>
              <w:pStyle w:val="Dates"/>
            </w:pPr>
          </w:p>
        </w:tc>
      </w:tr>
      <w:tr w:rsidR="00A87856" w14:paraId="4C176F3D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E7203D" w14:textId="77777777" w:rsidR="00A87856" w:rsidRDefault="00A87856" w:rsidP="00A87856">
            <w:pPr>
              <w:pStyle w:val="Dates"/>
            </w:pPr>
            <w:r>
              <w:t>27</w:t>
            </w: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CCB9A6" w14:textId="77777777" w:rsidR="00A87856" w:rsidRDefault="00A87856" w:rsidP="00A87856">
            <w:pPr>
              <w:pStyle w:val="Dates"/>
            </w:pPr>
            <w:r w:rsidRPr="00A95AA7">
              <w:t>28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FAE7F4" w14:textId="77777777" w:rsidR="00A87856" w:rsidRDefault="00A87856" w:rsidP="00A87856">
            <w:pPr>
              <w:pStyle w:val="Dates"/>
            </w:pPr>
            <w:r w:rsidRPr="00A95AA7">
              <w:t>29</w:t>
            </w: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A13C88" w14:textId="77777777" w:rsidR="00A87856" w:rsidRDefault="00A87856" w:rsidP="00A87856">
            <w:pPr>
              <w:pStyle w:val="Dates"/>
            </w:pPr>
            <w:r w:rsidRPr="00A95AA7">
              <w:t>30</w:t>
            </w: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9BEC6B" w14:textId="77777777" w:rsidR="00A87856" w:rsidRDefault="00A87856" w:rsidP="00A87856">
            <w:pPr>
              <w:pStyle w:val="Dates"/>
            </w:pPr>
            <w:r w:rsidRPr="00A95AA7">
              <w:t>31</w:t>
            </w: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C9BBDB" w14:textId="77777777" w:rsidR="00A87856" w:rsidRDefault="00A87856" w:rsidP="00A87856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38AB7B" w14:textId="77777777" w:rsidR="00A87856" w:rsidRDefault="00A87856" w:rsidP="00A87856">
            <w:pPr>
              <w:pStyle w:val="Dates"/>
            </w:pPr>
          </w:p>
        </w:tc>
      </w:tr>
      <w:tr w:rsidR="0076400B" w14:paraId="0D127BE1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136408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F15DD3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A9361B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8D641B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461F6D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30543E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1C987B" w14:textId="77777777" w:rsidR="0076400B" w:rsidRDefault="0076400B" w:rsidP="00174DB7">
            <w:pPr>
              <w:pStyle w:val="Dates"/>
            </w:pPr>
          </w:p>
        </w:tc>
      </w:tr>
      <w:tr w:rsidR="0076400B" w14:paraId="4881516F" w14:textId="77777777" w:rsidTr="00460986">
        <w:tc>
          <w:tcPr>
            <w:tcW w:w="71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9272E5F" w14:textId="77777777" w:rsidR="0076400B" w:rsidRDefault="0076400B" w:rsidP="0076400B">
            <w:pPr>
              <w:pStyle w:val="Dates"/>
            </w:pPr>
          </w:p>
        </w:tc>
        <w:tc>
          <w:tcPr>
            <w:tcW w:w="708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F2ABEDE" w14:textId="77777777" w:rsidR="0076400B" w:rsidRDefault="0076400B" w:rsidP="0076400B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5E901A5" w14:textId="77777777" w:rsidR="0076400B" w:rsidRDefault="0076400B" w:rsidP="0076400B">
            <w:pPr>
              <w:pStyle w:val="Dates"/>
            </w:pPr>
          </w:p>
        </w:tc>
        <w:tc>
          <w:tcPr>
            <w:tcW w:w="709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06F0FD39" w14:textId="77777777" w:rsidR="0076400B" w:rsidRDefault="0076400B" w:rsidP="0076400B">
            <w:pPr>
              <w:pStyle w:val="Dates"/>
            </w:pPr>
          </w:p>
        </w:tc>
        <w:tc>
          <w:tcPr>
            <w:tcW w:w="709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62F24EF" w14:textId="77777777" w:rsidR="0076400B" w:rsidRDefault="0076400B" w:rsidP="0076400B">
            <w:pPr>
              <w:pStyle w:val="Dates"/>
            </w:pPr>
          </w:p>
        </w:tc>
        <w:tc>
          <w:tcPr>
            <w:tcW w:w="70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39A8CBA0" w14:textId="77777777" w:rsidR="0076400B" w:rsidRDefault="0076400B" w:rsidP="0076400B">
            <w:pPr>
              <w:pStyle w:val="Dates"/>
            </w:pPr>
          </w:p>
        </w:tc>
        <w:tc>
          <w:tcPr>
            <w:tcW w:w="711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B989B0F" w14:textId="77777777" w:rsidR="0076400B" w:rsidRDefault="0076400B" w:rsidP="0076400B">
            <w:pPr>
              <w:pStyle w:val="Dates"/>
            </w:pPr>
          </w:p>
        </w:tc>
      </w:tr>
      <w:tr w:rsidR="0076400B" w14:paraId="687802A0" w14:textId="77777777" w:rsidTr="00460986">
        <w:trPr>
          <w:trHeight w:hRule="exact" w:val="720"/>
        </w:trPr>
        <w:tc>
          <w:tcPr>
            <w:tcW w:w="710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41DF800" w14:textId="77777777" w:rsidR="0076400B" w:rsidRDefault="0076400B" w:rsidP="00174DB7">
            <w:pPr>
              <w:pStyle w:val="Dates"/>
            </w:pPr>
          </w:p>
        </w:tc>
        <w:tc>
          <w:tcPr>
            <w:tcW w:w="708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2CBFE853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59408733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1B8FA192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7036230C" w14:textId="77777777" w:rsidR="0076400B" w:rsidRDefault="0076400B" w:rsidP="00174DB7">
            <w:pPr>
              <w:pStyle w:val="Dates"/>
            </w:pPr>
          </w:p>
        </w:tc>
        <w:tc>
          <w:tcPr>
            <w:tcW w:w="70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67EB685C" w14:textId="77777777" w:rsidR="0076400B" w:rsidRDefault="0076400B" w:rsidP="00174DB7">
            <w:pPr>
              <w:pStyle w:val="Dates"/>
            </w:pPr>
          </w:p>
        </w:tc>
        <w:tc>
          <w:tcPr>
            <w:tcW w:w="711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</w:tcPr>
          <w:p w14:paraId="4D0F8BEE" w14:textId="77777777" w:rsidR="0076400B" w:rsidRDefault="0076400B" w:rsidP="00174DB7">
            <w:pPr>
              <w:pStyle w:val="Dates"/>
            </w:pPr>
          </w:p>
        </w:tc>
      </w:tr>
      <w:tr w:rsidR="0076400B" w14:paraId="76A13521" w14:textId="77777777" w:rsidTr="00460986">
        <w:trPr>
          <w:trHeight w:hRule="exact" w:val="191"/>
        </w:trPr>
        <w:tc>
          <w:tcPr>
            <w:tcW w:w="1303" w:type="pct"/>
            <w:gridSpan w:val="2"/>
            <w:tcBorders>
              <w:top w:val="single" w:sz="8" w:space="0" w:color="BFBFBF" w:themeColor="background1" w:themeShade="BF"/>
            </w:tcBorders>
          </w:tcPr>
          <w:p w14:paraId="5F0993CF" w14:textId="77777777" w:rsidR="0076400B" w:rsidRDefault="0076400B" w:rsidP="000E7125"/>
        </w:tc>
        <w:tc>
          <w:tcPr>
            <w:tcW w:w="1206" w:type="pct"/>
            <w:gridSpan w:val="3"/>
            <w:tcBorders>
              <w:top w:val="single" w:sz="8" w:space="0" w:color="BFBFBF" w:themeColor="background1" w:themeShade="BF"/>
            </w:tcBorders>
          </w:tcPr>
          <w:p w14:paraId="0D784451" w14:textId="77777777" w:rsidR="0076400B" w:rsidRDefault="0076400B" w:rsidP="000E7125"/>
        </w:tc>
        <w:tc>
          <w:tcPr>
            <w:tcW w:w="1301" w:type="pct"/>
            <w:gridSpan w:val="3"/>
            <w:tcBorders>
              <w:top w:val="single" w:sz="8" w:space="0" w:color="BFBFBF" w:themeColor="background1" w:themeShade="BF"/>
            </w:tcBorders>
          </w:tcPr>
          <w:p w14:paraId="59E1A247" w14:textId="77777777" w:rsidR="0076400B" w:rsidRDefault="0076400B" w:rsidP="000E7125"/>
        </w:tc>
        <w:tc>
          <w:tcPr>
            <w:tcW w:w="1155" w:type="pct"/>
            <w:gridSpan w:val="3"/>
            <w:tcBorders>
              <w:top w:val="single" w:sz="8" w:space="0" w:color="BFBFBF" w:themeColor="background1" w:themeShade="BF"/>
            </w:tcBorders>
          </w:tcPr>
          <w:p w14:paraId="401B693E" w14:textId="77777777" w:rsidR="0076400B" w:rsidRDefault="0076400B" w:rsidP="000E7125"/>
        </w:tc>
      </w:tr>
    </w:tbl>
    <w:p w14:paraId="662C352D" w14:textId="77777777" w:rsidR="00053E1F" w:rsidRPr="009C2537" w:rsidRDefault="00053E1F" w:rsidP="0076400B"/>
    <w:sectPr w:rsidR="00053E1F" w:rsidRPr="009C2537" w:rsidSect="00347906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89F7" w14:textId="77777777" w:rsidR="00FA3F26" w:rsidRDefault="00FA3F26">
      <w:pPr>
        <w:spacing w:before="0" w:after="0"/>
      </w:pPr>
      <w:r>
        <w:separator/>
      </w:r>
    </w:p>
  </w:endnote>
  <w:endnote w:type="continuationSeparator" w:id="0">
    <w:p w14:paraId="7D5E70FB" w14:textId="77777777" w:rsidR="00FA3F26" w:rsidRDefault="00FA3F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EDE3" w14:textId="77777777" w:rsidR="00FA3F26" w:rsidRDefault="00FA3F26">
      <w:pPr>
        <w:spacing w:before="0" w:after="0"/>
      </w:pPr>
      <w:r>
        <w:separator/>
      </w:r>
    </w:p>
  </w:footnote>
  <w:footnote w:type="continuationSeparator" w:id="0">
    <w:p w14:paraId="7E98625D" w14:textId="77777777" w:rsidR="00FA3F26" w:rsidRDefault="00FA3F2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FA2A25"/>
    <w:rsid w:val="0000278C"/>
    <w:rsid w:val="00013808"/>
    <w:rsid w:val="00053E1F"/>
    <w:rsid w:val="000634C9"/>
    <w:rsid w:val="00063772"/>
    <w:rsid w:val="000811D6"/>
    <w:rsid w:val="00095265"/>
    <w:rsid w:val="000A0A5D"/>
    <w:rsid w:val="000E4D71"/>
    <w:rsid w:val="000E7125"/>
    <w:rsid w:val="0016297B"/>
    <w:rsid w:val="0017158B"/>
    <w:rsid w:val="00174D33"/>
    <w:rsid w:val="00174DB7"/>
    <w:rsid w:val="00182FDF"/>
    <w:rsid w:val="00185497"/>
    <w:rsid w:val="00194D20"/>
    <w:rsid w:val="001A3EF7"/>
    <w:rsid w:val="001A4974"/>
    <w:rsid w:val="001F5C00"/>
    <w:rsid w:val="002014C1"/>
    <w:rsid w:val="00212128"/>
    <w:rsid w:val="00215E8D"/>
    <w:rsid w:val="00226000"/>
    <w:rsid w:val="0024454A"/>
    <w:rsid w:val="00294748"/>
    <w:rsid w:val="002B5449"/>
    <w:rsid w:val="002C4834"/>
    <w:rsid w:val="002D637E"/>
    <w:rsid w:val="002E514F"/>
    <w:rsid w:val="002F6A2E"/>
    <w:rsid w:val="0030232C"/>
    <w:rsid w:val="00336622"/>
    <w:rsid w:val="00345DC9"/>
    <w:rsid w:val="00347906"/>
    <w:rsid w:val="00362C98"/>
    <w:rsid w:val="00391BA6"/>
    <w:rsid w:val="003C2A49"/>
    <w:rsid w:val="003C2EF9"/>
    <w:rsid w:val="003E6BC6"/>
    <w:rsid w:val="004128EA"/>
    <w:rsid w:val="0041447B"/>
    <w:rsid w:val="0042216A"/>
    <w:rsid w:val="00441C23"/>
    <w:rsid w:val="00460986"/>
    <w:rsid w:val="00462FA6"/>
    <w:rsid w:val="004653A0"/>
    <w:rsid w:val="00465E37"/>
    <w:rsid w:val="00484BD0"/>
    <w:rsid w:val="00494AFE"/>
    <w:rsid w:val="004D589B"/>
    <w:rsid w:val="004E1311"/>
    <w:rsid w:val="004F01C1"/>
    <w:rsid w:val="004F670E"/>
    <w:rsid w:val="00510669"/>
    <w:rsid w:val="00530BEF"/>
    <w:rsid w:val="00532256"/>
    <w:rsid w:val="00544B65"/>
    <w:rsid w:val="00546E5E"/>
    <w:rsid w:val="00561397"/>
    <w:rsid w:val="005B0009"/>
    <w:rsid w:val="005B4B49"/>
    <w:rsid w:val="005C127A"/>
    <w:rsid w:val="005E0E32"/>
    <w:rsid w:val="005F103F"/>
    <w:rsid w:val="006273AA"/>
    <w:rsid w:val="00637244"/>
    <w:rsid w:val="00645D61"/>
    <w:rsid w:val="0065431C"/>
    <w:rsid w:val="00664E0B"/>
    <w:rsid w:val="00673EC6"/>
    <w:rsid w:val="00674AE1"/>
    <w:rsid w:val="0068377B"/>
    <w:rsid w:val="006D7F88"/>
    <w:rsid w:val="006E541B"/>
    <w:rsid w:val="006F5A42"/>
    <w:rsid w:val="00704033"/>
    <w:rsid w:val="00712531"/>
    <w:rsid w:val="00713CD2"/>
    <w:rsid w:val="00716160"/>
    <w:rsid w:val="00731A18"/>
    <w:rsid w:val="00733273"/>
    <w:rsid w:val="007362E2"/>
    <w:rsid w:val="00756C5B"/>
    <w:rsid w:val="0076037C"/>
    <w:rsid w:val="0076400B"/>
    <w:rsid w:val="00777C60"/>
    <w:rsid w:val="007C2F5C"/>
    <w:rsid w:val="007F2293"/>
    <w:rsid w:val="00837CC1"/>
    <w:rsid w:val="00845B35"/>
    <w:rsid w:val="00861C80"/>
    <w:rsid w:val="00873034"/>
    <w:rsid w:val="008764B0"/>
    <w:rsid w:val="00876749"/>
    <w:rsid w:val="008D0A00"/>
    <w:rsid w:val="008E5396"/>
    <w:rsid w:val="009015BE"/>
    <w:rsid w:val="0094489A"/>
    <w:rsid w:val="00944DAA"/>
    <w:rsid w:val="009715DC"/>
    <w:rsid w:val="009A2858"/>
    <w:rsid w:val="009A4609"/>
    <w:rsid w:val="009C2537"/>
    <w:rsid w:val="009D2F5C"/>
    <w:rsid w:val="009E7B84"/>
    <w:rsid w:val="009E7EB5"/>
    <w:rsid w:val="009F5B59"/>
    <w:rsid w:val="009F5C12"/>
    <w:rsid w:val="00A10416"/>
    <w:rsid w:val="00A4405D"/>
    <w:rsid w:val="00A720A6"/>
    <w:rsid w:val="00A75584"/>
    <w:rsid w:val="00A81AB7"/>
    <w:rsid w:val="00A83892"/>
    <w:rsid w:val="00A87856"/>
    <w:rsid w:val="00A92F4A"/>
    <w:rsid w:val="00A95231"/>
    <w:rsid w:val="00AB151B"/>
    <w:rsid w:val="00AD19D5"/>
    <w:rsid w:val="00AD76BD"/>
    <w:rsid w:val="00AF4EA2"/>
    <w:rsid w:val="00B14B60"/>
    <w:rsid w:val="00B3522A"/>
    <w:rsid w:val="00B453D6"/>
    <w:rsid w:val="00B46A36"/>
    <w:rsid w:val="00B67500"/>
    <w:rsid w:val="00B85BF3"/>
    <w:rsid w:val="00B87D71"/>
    <w:rsid w:val="00BA64FE"/>
    <w:rsid w:val="00BF00DA"/>
    <w:rsid w:val="00C0767A"/>
    <w:rsid w:val="00C25964"/>
    <w:rsid w:val="00C51B7F"/>
    <w:rsid w:val="00C56417"/>
    <w:rsid w:val="00C91CEE"/>
    <w:rsid w:val="00CC126F"/>
    <w:rsid w:val="00CE2D21"/>
    <w:rsid w:val="00CE742F"/>
    <w:rsid w:val="00D00BE5"/>
    <w:rsid w:val="00D029E3"/>
    <w:rsid w:val="00D3425E"/>
    <w:rsid w:val="00D518D0"/>
    <w:rsid w:val="00D6541A"/>
    <w:rsid w:val="00D70366"/>
    <w:rsid w:val="00D70F1B"/>
    <w:rsid w:val="00D86997"/>
    <w:rsid w:val="00D87C69"/>
    <w:rsid w:val="00D92910"/>
    <w:rsid w:val="00DB2CF0"/>
    <w:rsid w:val="00DB72EF"/>
    <w:rsid w:val="00DC09A8"/>
    <w:rsid w:val="00DC1DA9"/>
    <w:rsid w:val="00DC4A08"/>
    <w:rsid w:val="00DC51D8"/>
    <w:rsid w:val="00DD7DDF"/>
    <w:rsid w:val="00DF2183"/>
    <w:rsid w:val="00DF7C31"/>
    <w:rsid w:val="00E035C1"/>
    <w:rsid w:val="00E36B2C"/>
    <w:rsid w:val="00E41945"/>
    <w:rsid w:val="00E46D7B"/>
    <w:rsid w:val="00E528C5"/>
    <w:rsid w:val="00EA463D"/>
    <w:rsid w:val="00EB29B2"/>
    <w:rsid w:val="00EC428B"/>
    <w:rsid w:val="00ED6BB1"/>
    <w:rsid w:val="00EE1F91"/>
    <w:rsid w:val="00EE30EC"/>
    <w:rsid w:val="00F02B4D"/>
    <w:rsid w:val="00F42D5C"/>
    <w:rsid w:val="00F43785"/>
    <w:rsid w:val="00F50ECB"/>
    <w:rsid w:val="00F76613"/>
    <w:rsid w:val="00F837EF"/>
    <w:rsid w:val="00FA1F03"/>
    <w:rsid w:val="00FA2A25"/>
    <w:rsid w:val="00FA3577"/>
    <w:rsid w:val="00FA3F26"/>
    <w:rsid w:val="00FC05AC"/>
    <w:rsid w:val="00FC66FC"/>
    <w:rsid w:val="00FD4A7D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7112E"/>
  <w15:docId w15:val="{29D83594-23B2-4FEC-9C4B-F7D0962D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mca\AppData\Roaming\Microsoft\Templates\Horizontal%20calendar%20(Sunday%20star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7A0AD9E30F4EBE9DBB4BD8C11AD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2B5C-D083-43B0-ADFD-0A1CDD3B66E3}"/>
      </w:docPartPr>
      <w:docPartBody>
        <w:p w:rsidR="002C7DBE" w:rsidRDefault="00A16B64">
          <w:pPr>
            <w:pStyle w:val="6A7A0AD9E30F4EBE9DBB4BD8C11AD9D0"/>
          </w:pPr>
          <w:r>
            <w:t>Sunday</w:t>
          </w:r>
        </w:p>
      </w:docPartBody>
    </w:docPart>
    <w:docPart>
      <w:docPartPr>
        <w:name w:val="EE309C4C18444E02A44E8361F9897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F3F18-8464-4D9E-8706-20EEE368E0A8}"/>
      </w:docPartPr>
      <w:docPartBody>
        <w:p w:rsidR="002C7DBE" w:rsidRDefault="00A16B64">
          <w:pPr>
            <w:pStyle w:val="EE309C4C18444E02A44E8361F9897DD9"/>
          </w:pPr>
          <w:r>
            <w:t>Monday</w:t>
          </w:r>
        </w:p>
      </w:docPartBody>
    </w:docPart>
    <w:docPart>
      <w:docPartPr>
        <w:name w:val="B3157C7610744DB797F8127FF413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19C6-CA68-493F-A75C-C78A994BFD00}"/>
      </w:docPartPr>
      <w:docPartBody>
        <w:p w:rsidR="002C7DBE" w:rsidRDefault="00A16B64">
          <w:pPr>
            <w:pStyle w:val="B3157C7610744DB797F8127FF41320E6"/>
          </w:pPr>
          <w:r>
            <w:t>Tuesday</w:t>
          </w:r>
        </w:p>
      </w:docPartBody>
    </w:docPart>
    <w:docPart>
      <w:docPartPr>
        <w:name w:val="EE42FCC65D2F43B588A8E65E19BC0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33B26-3365-49E8-AE54-EA94BB41F906}"/>
      </w:docPartPr>
      <w:docPartBody>
        <w:p w:rsidR="002C7DBE" w:rsidRDefault="00A16B64">
          <w:pPr>
            <w:pStyle w:val="EE42FCC65D2F43B588A8E65E19BC070B"/>
          </w:pPr>
          <w:r>
            <w:t>Wednesday</w:t>
          </w:r>
        </w:p>
      </w:docPartBody>
    </w:docPart>
    <w:docPart>
      <w:docPartPr>
        <w:name w:val="0F1FBB270FC04AA7841DB73B30D18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16114-56BF-495A-A852-AEF38972ED3E}"/>
      </w:docPartPr>
      <w:docPartBody>
        <w:p w:rsidR="002C7DBE" w:rsidRDefault="00A16B64">
          <w:pPr>
            <w:pStyle w:val="0F1FBB270FC04AA7841DB73B30D18678"/>
          </w:pPr>
          <w:r>
            <w:t>Thursday</w:t>
          </w:r>
        </w:p>
      </w:docPartBody>
    </w:docPart>
    <w:docPart>
      <w:docPartPr>
        <w:name w:val="3668D815487E46ED94CD68CE4DC9E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547FB-527C-4F73-B249-3E80B9FA7B6B}"/>
      </w:docPartPr>
      <w:docPartBody>
        <w:p w:rsidR="002C7DBE" w:rsidRDefault="00A16B64">
          <w:pPr>
            <w:pStyle w:val="3668D815487E46ED94CD68CE4DC9E140"/>
          </w:pPr>
          <w:r>
            <w:t>Friday</w:t>
          </w:r>
        </w:p>
      </w:docPartBody>
    </w:docPart>
    <w:docPart>
      <w:docPartPr>
        <w:name w:val="C2443252B1C6434A8A26050998B8F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25590-552D-47CA-8F02-A99CAA148556}"/>
      </w:docPartPr>
      <w:docPartBody>
        <w:p w:rsidR="002C7DBE" w:rsidRDefault="00A16B64">
          <w:pPr>
            <w:pStyle w:val="C2443252B1C6434A8A26050998B8FAFC"/>
          </w:pPr>
          <w:r>
            <w:t>Saturday</w:t>
          </w:r>
        </w:p>
      </w:docPartBody>
    </w:docPart>
    <w:docPart>
      <w:docPartPr>
        <w:name w:val="BA1A9687E461446B98D85FDF1AD76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7300-4E78-4802-BFC3-9E0D2E04BB90}"/>
      </w:docPartPr>
      <w:docPartBody>
        <w:p w:rsidR="002C7DBE" w:rsidRDefault="00A16B64">
          <w:pPr>
            <w:pStyle w:val="BA1A9687E461446B98D85FDF1AD76DA8"/>
          </w:pPr>
          <w:r>
            <w:t>Sunday</w:t>
          </w:r>
        </w:p>
      </w:docPartBody>
    </w:docPart>
    <w:docPart>
      <w:docPartPr>
        <w:name w:val="32FA067B0309430BB2EA353E8D059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620D-4EE4-46C7-85AE-28E0BA31658B}"/>
      </w:docPartPr>
      <w:docPartBody>
        <w:p w:rsidR="002C7DBE" w:rsidRDefault="00A16B64">
          <w:pPr>
            <w:pStyle w:val="32FA067B0309430BB2EA353E8D059C36"/>
          </w:pPr>
          <w:r>
            <w:t>Monday</w:t>
          </w:r>
        </w:p>
      </w:docPartBody>
    </w:docPart>
    <w:docPart>
      <w:docPartPr>
        <w:name w:val="33654FC3E9624C538B3ACD5A4671A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408FB-60CA-4902-AD90-0A4B5BDBAF6D}"/>
      </w:docPartPr>
      <w:docPartBody>
        <w:p w:rsidR="002C7DBE" w:rsidRDefault="00A16B64">
          <w:pPr>
            <w:pStyle w:val="33654FC3E9624C538B3ACD5A4671A3AA"/>
          </w:pPr>
          <w:r>
            <w:t>Tuesday</w:t>
          </w:r>
        </w:p>
      </w:docPartBody>
    </w:docPart>
    <w:docPart>
      <w:docPartPr>
        <w:name w:val="D5A825D2B4A946FCB805490A34635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FD12F-911F-4A0D-8451-8EE7944B011A}"/>
      </w:docPartPr>
      <w:docPartBody>
        <w:p w:rsidR="002C7DBE" w:rsidRDefault="00A16B64">
          <w:pPr>
            <w:pStyle w:val="D5A825D2B4A946FCB805490A346356E1"/>
          </w:pPr>
          <w:r>
            <w:t>Wednesday</w:t>
          </w:r>
        </w:p>
      </w:docPartBody>
    </w:docPart>
    <w:docPart>
      <w:docPartPr>
        <w:name w:val="1CFE2F1B65454F3DAC086238F3305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F1F1A-273F-4B5F-80A1-A3C282700F8B}"/>
      </w:docPartPr>
      <w:docPartBody>
        <w:p w:rsidR="002C7DBE" w:rsidRDefault="00A16B64">
          <w:pPr>
            <w:pStyle w:val="1CFE2F1B65454F3DAC086238F3305195"/>
          </w:pPr>
          <w:r>
            <w:t>Thursday</w:t>
          </w:r>
        </w:p>
      </w:docPartBody>
    </w:docPart>
    <w:docPart>
      <w:docPartPr>
        <w:name w:val="A501BE5D3A944528B4FDE97F44049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7581E-B2F7-4066-9F79-81A1D7527F06}"/>
      </w:docPartPr>
      <w:docPartBody>
        <w:p w:rsidR="002C7DBE" w:rsidRDefault="00A16B64">
          <w:pPr>
            <w:pStyle w:val="A501BE5D3A944528B4FDE97F44049CF4"/>
          </w:pPr>
          <w:r>
            <w:t>Friday</w:t>
          </w:r>
        </w:p>
      </w:docPartBody>
    </w:docPart>
    <w:docPart>
      <w:docPartPr>
        <w:name w:val="73CA05FA60394C55AEFDB8B7714B6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0169-FB33-4C36-9022-1F67F1CCC433}"/>
      </w:docPartPr>
      <w:docPartBody>
        <w:p w:rsidR="002C7DBE" w:rsidRDefault="00A16B64">
          <w:pPr>
            <w:pStyle w:val="73CA05FA60394C55AEFDB8B7714B6342"/>
          </w:pPr>
          <w:r>
            <w:t>Saturday</w:t>
          </w:r>
        </w:p>
      </w:docPartBody>
    </w:docPart>
    <w:docPart>
      <w:docPartPr>
        <w:name w:val="7C36C9A7D896484C8CD8A34C7169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FF763-CA7D-465D-9BFE-AEA8C928D435}"/>
      </w:docPartPr>
      <w:docPartBody>
        <w:p w:rsidR="002C7DBE" w:rsidRDefault="00A16B64">
          <w:pPr>
            <w:pStyle w:val="7C36C9A7D896484C8CD8A34C7169C4CD"/>
          </w:pPr>
          <w:r>
            <w:t>Sunday</w:t>
          </w:r>
        </w:p>
      </w:docPartBody>
    </w:docPart>
    <w:docPart>
      <w:docPartPr>
        <w:name w:val="D862978C96B8432CBBB1903EF8395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C17B-E960-4B8E-BFD8-38DF869FAD74}"/>
      </w:docPartPr>
      <w:docPartBody>
        <w:p w:rsidR="002C7DBE" w:rsidRDefault="00A16B64">
          <w:pPr>
            <w:pStyle w:val="D862978C96B8432CBBB1903EF8395490"/>
          </w:pPr>
          <w:r>
            <w:t>Monday</w:t>
          </w:r>
        </w:p>
      </w:docPartBody>
    </w:docPart>
    <w:docPart>
      <w:docPartPr>
        <w:name w:val="7FD193563D884E039C11902D366C4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52FD1-F688-4C65-9273-A366D4B384A6}"/>
      </w:docPartPr>
      <w:docPartBody>
        <w:p w:rsidR="002C7DBE" w:rsidRDefault="00A16B64">
          <w:pPr>
            <w:pStyle w:val="7FD193563D884E039C11902D366C4D25"/>
          </w:pPr>
          <w:r>
            <w:t>Tuesday</w:t>
          </w:r>
        </w:p>
      </w:docPartBody>
    </w:docPart>
    <w:docPart>
      <w:docPartPr>
        <w:name w:val="0F7F57366A7B493E9051E574E0B92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2ADEA-791D-4BC2-976F-B65E78BA3A0F}"/>
      </w:docPartPr>
      <w:docPartBody>
        <w:p w:rsidR="002C7DBE" w:rsidRDefault="00A16B64">
          <w:pPr>
            <w:pStyle w:val="0F7F57366A7B493E9051E574E0B92DA1"/>
          </w:pPr>
          <w:r>
            <w:t>Wednesday</w:t>
          </w:r>
        </w:p>
      </w:docPartBody>
    </w:docPart>
    <w:docPart>
      <w:docPartPr>
        <w:name w:val="720AE8857B1B4F308C820F03B58F7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B172C-A45D-4AB1-93D3-3EB4D13D1BA5}"/>
      </w:docPartPr>
      <w:docPartBody>
        <w:p w:rsidR="002C7DBE" w:rsidRDefault="00A16B64">
          <w:pPr>
            <w:pStyle w:val="720AE8857B1B4F308C820F03B58F743F"/>
          </w:pPr>
          <w:r>
            <w:t>Thursday</w:t>
          </w:r>
        </w:p>
      </w:docPartBody>
    </w:docPart>
    <w:docPart>
      <w:docPartPr>
        <w:name w:val="0CE2AABBFC144B8598953186A6748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C7D7B-3379-42FB-8F9A-E7ABE16D1E11}"/>
      </w:docPartPr>
      <w:docPartBody>
        <w:p w:rsidR="002C7DBE" w:rsidRDefault="00A16B64">
          <w:pPr>
            <w:pStyle w:val="0CE2AABBFC144B8598953186A6748496"/>
          </w:pPr>
          <w:r>
            <w:t>Friday</w:t>
          </w:r>
        </w:p>
      </w:docPartBody>
    </w:docPart>
    <w:docPart>
      <w:docPartPr>
        <w:name w:val="9065F3E7CA80470DAB99EA8592670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49F1-3EC5-4464-9572-370A94EA717B}"/>
      </w:docPartPr>
      <w:docPartBody>
        <w:p w:rsidR="002C7DBE" w:rsidRDefault="00A16B64">
          <w:pPr>
            <w:pStyle w:val="9065F3E7CA80470DAB99EA8592670410"/>
          </w:pPr>
          <w:r>
            <w:t>Saturday</w:t>
          </w:r>
        </w:p>
      </w:docPartBody>
    </w:docPart>
    <w:docPart>
      <w:docPartPr>
        <w:name w:val="4277CAA4539649178F2BE01257E75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AA2DF-83A9-4392-B39F-77CD3260F86B}"/>
      </w:docPartPr>
      <w:docPartBody>
        <w:p w:rsidR="002C7DBE" w:rsidRDefault="00A16B64">
          <w:pPr>
            <w:pStyle w:val="4277CAA4539649178F2BE01257E75A3D"/>
          </w:pPr>
          <w:r>
            <w:t>Sunday</w:t>
          </w:r>
        </w:p>
      </w:docPartBody>
    </w:docPart>
    <w:docPart>
      <w:docPartPr>
        <w:name w:val="D0539DAEF3384FAEB027CA2E09596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F182-CDFB-429E-AC34-0952250B7AC6}"/>
      </w:docPartPr>
      <w:docPartBody>
        <w:p w:rsidR="002C7DBE" w:rsidRDefault="00A16B64">
          <w:pPr>
            <w:pStyle w:val="D0539DAEF3384FAEB027CA2E09596C2F"/>
          </w:pPr>
          <w:r>
            <w:t>Monday</w:t>
          </w:r>
        </w:p>
      </w:docPartBody>
    </w:docPart>
    <w:docPart>
      <w:docPartPr>
        <w:name w:val="CC0A6EC5689A463188D16EE2B4B2D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4E66-DF23-4052-B4F3-57BE733CA2FE}"/>
      </w:docPartPr>
      <w:docPartBody>
        <w:p w:rsidR="002C7DBE" w:rsidRDefault="00A16B64">
          <w:pPr>
            <w:pStyle w:val="CC0A6EC5689A463188D16EE2B4B2DBD4"/>
          </w:pPr>
          <w:r>
            <w:t>Tuesday</w:t>
          </w:r>
        </w:p>
      </w:docPartBody>
    </w:docPart>
    <w:docPart>
      <w:docPartPr>
        <w:name w:val="984BD23CD1FA4C8187CD2CA29AA93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774E-2A5F-49F9-A6D7-A7B34BE3AE4B}"/>
      </w:docPartPr>
      <w:docPartBody>
        <w:p w:rsidR="002C7DBE" w:rsidRDefault="00A16B64">
          <w:pPr>
            <w:pStyle w:val="984BD23CD1FA4C8187CD2CA29AA93016"/>
          </w:pPr>
          <w:r>
            <w:t>Wednesday</w:t>
          </w:r>
        </w:p>
      </w:docPartBody>
    </w:docPart>
    <w:docPart>
      <w:docPartPr>
        <w:name w:val="64002F67D3484A49B136A6D8D38DB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7722-FD47-4EB9-8EDE-00D22F5AD946}"/>
      </w:docPartPr>
      <w:docPartBody>
        <w:p w:rsidR="002C7DBE" w:rsidRDefault="00A16B64">
          <w:pPr>
            <w:pStyle w:val="64002F67D3484A49B136A6D8D38DBCCA"/>
          </w:pPr>
          <w:r>
            <w:t>Thursday</w:t>
          </w:r>
        </w:p>
      </w:docPartBody>
    </w:docPart>
    <w:docPart>
      <w:docPartPr>
        <w:name w:val="654F1D1F30A54AD49FF26AAD0A48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72E16-81BC-41B4-84BD-1EC198615581}"/>
      </w:docPartPr>
      <w:docPartBody>
        <w:p w:rsidR="002C7DBE" w:rsidRDefault="00A16B64">
          <w:pPr>
            <w:pStyle w:val="654F1D1F30A54AD49FF26AAD0A48BED2"/>
          </w:pPr>
          <w:r>
            <w:t>Friday</w:t>
          </w:r>
        </w:p>
      </w:docPartBody>
    </w:docPart>
    <w:docPart>
      <w:docPartPr>
        <w:name w:val="8A60DD63A6B34004AA958BFCA472E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01051-2D17-434F-9FE8-83D32ABAC2CD}"/>
      </w:docPartPr>
      <w:docPartBody>
        <w:p w:rsidR="002C7DBE" w:rsidRDefault="00A16B64">
          <w:pPr>
            <w:pStyle w:val="8A60DD63A6B34004AA958BFCA472E0AB"/>
          </w:pPr>
          <w:r>
            <w:t>Saturday</w:t>
          </w:r>
        </w:p>
      </w:docPartBody>
    </w:docPart>
    <w:docPart>
      <w:docPartPr>
        <w:name w:val="6B6AEC8005F84987AB903ADC23255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D3B7E-DD2F-4DBC-A019-119544B65DAD}"/>
      </w:docPartPr>
      <w:docPartBody>
        <w:p w:rsidR="002C7DBE" w:rsidRDefault="00A16B64">
          <w:pPr>
            <w:pStyle w:val="6B6AEC8005F84987AB903ADC23255C2B"/>
          </w:pPr>
          <w:r>
            <w:t>Sunday</w:t>
          </w:r>
        </w:p>
      </w:docPartBody>
    </w:docPart>
    <w:docPart>
      <w:docPartPr>
        <w:name w:val="B053786AFCCC44B686F8EB2E58919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547CB-040E-4C2F-A289-5D8E8FB17066}"/>
      </w:docPartPr>
      <w:docPartBody>
        <w:p w:rsidR="002C7DBE" w:rsidRDefault="00A16B64">
          <w:pPr>
            <w:pStyle w:val="B053786AFCCC44B686F8EB2E58919FFD"/>
          </w:pPr>
          <w:r>
            <w:t>Monday</w:t>
          </w:r>
        </w:p>
      </w:docPartBody>
    </w:docPart>
    <w:docPart>
      <w:docPartPr>
        <w:name w:val="D8F92C482D4E4B7CB284704708B7D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66BF0-B608-4A72-9696-7139A02A6E45}"/>
      </w:docPartPr>
      <w:docPartBody>
        <w:p w:rsidR="002C7DBE" w:rsidRDefault="00A16B64">
          <w:pPr>
            <w:pStyle w:val="D8F92C482D4E4B7CB284704708B7DB68"/>
          </w:pPr>
          <w:r>
            <w:t>Tuesday</w:t>
          </w:r>
        </w:p>
      </w:docPartBody>
    </w:docPart>
    <w:docPart>
      <w:docPartPr>
        <w:name w:val="EC93967408F54593A7CD19934A1E1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CACCF-D5D3-4B4B-A87C-B5318AC71AF5}"/>
      </w:docPartPr>
      <w:docPartBody>
        <w:p w:rsidR="002C7DBE" w:rsidRDefault="00A16B64">
          <w:pPr>
            <w:pStyle w:val="EC93967408F54593A7CD19934A1E1F60"/>
          </w:pPr>
          <w:r>
            <w:t>Wednesday</w:t>
          </w:r>
        </w:p>
      </w:docPartBody>
    </w:docPart>
    <w:docPart>
      <w:docPartPr>
        <w:name w:val="5087D1A85C5A4DC395E60EEC7722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E4C96-D7CF-4B85-B493-F0AAD6ECCF05}"/>
      </w:docPartPr>
      <w:docPartBody>
        <w:p w:rsidR="002C7DBE" w:rsidRDefault="00A16B64">
          <w:pPr>
            <w:pStyle w:val="5087D1A85C5A4DC395E60EEC772227D7"/>
          </w:pPr>
          <w:r>
            <w:t>Thursday</w:t>
          </w:r>
        </w:p>
      </w:docPartBody>
    </w:docPart>
    <w:docPart>
      <w:docPartPr>
        <w:name w:val="6AF7ADBAB81246328CB68F3F45C9A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55C09-C220-4764-AF36-D6DC1F8F1062}"/>
      </w:docPartPr>
      <w:docPartBody>
        <w:p w:rsidR="002C7DBE" w:rsidRDefault="00A16B64">
          <w:pPr>
            <w:pStyle w:val="6AF7ADBAB81246328CB68F3F45C9AC59"/>
          </w:pPr>
          <w:r>
            <w:t>Friday</w:t>
          </w:r>
        </w:p>
      </w:docPartBody>
    </w:docPart>
    <w:docPart>
      <w:docPartPr>
        <w:name w:val="4553D42B106346AA9F6ACEBB49965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0D601-23B4-425C-84B1-099A650C2596}"/>
      </w:docPartPr>
      <w:docPartBody>
        <w:p w:rsidR="002C7DBE" w:rsidRDefault="00A16B64">
          <w:pPr>
            <w:pStyle w:val="4553D42B106346AA9F6ACEBB49965F50"/>
          </w:pPr>
          <w:r>
            <w:t>Saturday</w:t>
          </w:r>
        </w:p>
      </w:docPartBody>
    </w:docPart>
    <w:docPart>
      <w:docPartPr>
        <w:name w:val="72440D59D1B546998E1091A32945A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46B1-41F6-4F16-96D6-97B9086858B8}"/>
      </w:docPartPr>
      <w:docPartBody>
        <w:p w:rsidR="002C7DBE" w:rsidRDefault="00A16B64">
          <w:pPr>
            <w:pStyle w:val="72440D59D1B546998E1091A32945AA63"/>
          </w:pPr>
          <w:r>
            <w:t>Sunday</w:t>
          </w:r>
        </w:p>
      </w:docPartBody>
    </w:docPart>
    <w:docPart>
      <w:docPartPr>
        <w:name w:val="DCE88073B13242E0995728414A46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C37BE-93B0-49D8-AEDE-9DEB9156058E}"/>
      </w:docPartPr>
      <w:docPartBody>
        <w:p w:rsidR="002C7DBE" w:rsidRDefault="00A16B64">
          <w:pPr>
            <w:pStyle w:val="DCE88073B13242E0995728414A462FF4"/>
          </w:pPr>
          <w:r>
            <w:t>Monday</w:t>
          </w:r>
        </w:p>
      </w:docPartBody>
    </w:docPart>
    <w:docPart>
      <w:docPartPr>
        <w:name w:val="DD354185AC1B4A549792E680094B0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DE808-E9CD-42AA-8968-94BEFC0E052E}"/>
      </w:docPartPr>
      <w:docPartBody>
        <w:p w:rsidR="002C7DBE" w:rsidRDefault="00A16B64">
          <w:pPr>
            <w:pStyle w:val="DD354185AC1B4A549792E680094B05E8"/>
          </w:pPr>
          <w:r>
            <w:t>Tuesday</w:t>
          </w:r>
        </w:p>
      </w:docPartBody>
    </w:docPart>
    <w:docPart>
      <w:docPartPr>
        <w:name w:val="69AB91C6C60B4AF8AA1381623D50C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D496-3C2A-4E61-988F-70E529ED2B97}"/>
      </w:docPartPr>
      <w:docPartBody>
        <w:p w:rsidR="002C7DBE" w:rsidRDefault="00A16B64">
          <w:pPr>
            <w:pStyle w:val="69AB91C6C60B4AF8AA1381623D50C0F4"/>
          </w:pPr>
          <w:r>
            <w:t>Wednesday</w:t>
          </w:r>
        </w:p>
      </w:docPartBody>
    </w:docPart>
    <w:docPart>
      <w:docPartPr>
        <w:name w:val="79402D6C7FCB4240BDBD67DF840B5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F9594-DCD5-4253-AF18-C259910475D4}"/>
      </w:docPartPr>
      <w:docPartBody>
        <w:p w:rsidR="002C7DBE" w:rsidRDefault="00A16B64">
          <w:pPr>
            <w:pStyle w:val="79402D6C7FCB4240BDBD67DF840B5DA5"/>
          </w:pPr>
          <w:r>
            <w:t>Thursday</w:t>
          </w:r>
        </w:p>
      </w:docPartBody>
    </w:docPart>
    <w:docPart>
      <w:docPartPr>
        <w:name w:val="DCC4BD6B9B6947FF94F1138E60648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55DFB-42E4-495A-A971-06C27220A557}"/>
      </w:docPartPr>
      <w:docPartBody>
        <w:p w:rsidR="002C7DBE" w:rsidRDefault="00A16B64">
          <w:pPr>
            <w:pStyle w:val="DCC4BD6B9B6947FF94F1138E60648770"/>
          </w:pPr>
          <w:r>
            <w:t>Friday</w:t>
          </w:r>
        </w:p>
      </w:docPartBody>
    </w:docPart>
    <w:docPart>
      <w:docPartPr>
        <w:name w:val="E154B975548C4694878B544A8E2E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B30D-B257-499A-862E-6B7CCB0C2D25}"/>
      </w:docPartPr>
      <w:docPartBody>
        <w:p w:rsidR="002C7DBE" w:rsidRDefault="00A16B64">
          <w:pPr>
            <w:pStyle w:val="E154B975548C4694878B544A8E2E0C91"/>
          </w:pPr>
          <w:r>
            <w:t>Saturday</w:t>
          </w:r>
        </w:p>
      </w:docPartBody>
    </w:docPart>
    <w:docPart>
      <w:docPartPr>
        <w:name w:val="08154FD3831F4278A9543552A7430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CECF6-17C2-4ABB-AFF6-AB1D0EB8F1FD}"/>
      </w:docPartPr>
      <w:docPartBody>
        <w:p w:rsidR="002C7DBE" w:rsidRDefault="00A16B64">
          <w:pPr>
            <w:pStyle w:val="08154FD3831F4278A9543552A7430759"/>
          </w:pPr>
          <w:r>
            <w:t>Sunday</w:t>
          </w:r>
        </w:p>
      </w:docPartBody>
    </w:docPart>
    <w:docPart>
      <w:docPartPr>
        <w:name w:val="7BE39C42798040A499B39F11C5796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23D26-274C-467A-ACB1-3D44EA510745}"/>
      </w:docPartPr>
      <w:docPartBody>
        <w:p w:rsidR="002C7DBE" w:rsidRDefault="00A16B64">
          <w:pPr>
            <w:pStyle w:val="7BE39C42798040A499B39F11C5796703"/>
          </w:pPr>
          <w:r>
            <w:t>Monday</w:t>
          </w:r>
        </w:p>
      </w:docPartBody>
    </w:docPart>
    <w:docPart>
      <w:docPartPr>
        <w:name w:val="3C3DBD17C75B4D3FBFCCB993EB359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015EB-55B7-4D6E-A3AE-2BD1F7B8BDF2}"/>
      </w:docPartPr>
      <w:docPartBody>
        <w:p w:rsidR="002C7DBE" w:rsidRDefault="00A16B64">
          <w:pPr>
            <w:pStyle w:val="3C3DBD17C75B4D3FBFCCB993EB359011"/>
          </w:pPr>
          <w:r>
            <w:t>Tuesday</w:t>
          </w:r>
        </w:p>
      </w:docPartBody>
    </w:docPart>
    <w:docPart>
      <w:docPartPr>
        <w:name w:val="BC9044F7FA9E482B969625D78449E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A0947-6976-4309-8FF2-E7D002E23A55}"/>
      </w:docPartPr>
      <w:docPartBody>
        <w:p w:rsidR="002C7DBE" w:rsidRDefault="00A16B64">
          <w:pPr>
            <w:pStyle w:val="BC9044F7FA9E482B969625D78449E198"/>
          </w:pPr>
          <w:r>
            <w:t>Wednesday</w:t>
          </w:r>
        </w:p>
      </w:docPartBody>
    </w:docPart>
    <w:docPart>
      <w:docPartPr>
        <w:name w:val="9ADF9A8A3E8E4BA3A1C536AFAFF30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5B928-781D-4502-9568-1B7AAB9FFBFA}"/>
      </w:docPartPr>
      <w:docPartBody>
        <w:p w:rsidR="002C7DBE" w:rsidRDefault="00A16B64">
          <w:pPr>
            <w:pStyle w:val="9ADF9A8A3E8E4BA3A1C536AFAFF30352"/>
          </w:pPr>
          <w:r>
            <w:t>Thursday</w:t>
          </w:r>
        </w:p>
      </w:docPartBody>
    </w:docPart>
    <w:docPart>
      <w:docPartPr>
        <w:name w:val="985D2E4DC483493D8C19CEAA62F0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1B3BB-2102-46F4-B651-B7B3B89BBC05}"/>
      </w:docPartPr>
      <w:docPartBody>
        <w:p w:rsidR="002C7DBE" w:rsidRDefault="00A16B64">
          <w:pPr>
            <w:pStyle w:val="985D2E4DC483493D8C19CEAA62F0F882"/>
          </w:pPr>
          <w:r>
            <w:t>Friday</w:t>
          </w:r>
        </w:p>
      </w:docPartBody>
    </w:docPart>
    <w:docPart>
      <w:docPartPr>
        <w:name w:val="BA4DEC5325604A808F3B40270E6E9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605AD-4853-4A51-91D5-55C72351BC1D}"/>
      </w:docPartPr>
      <w:docPartBody>
        <w:p w:rsidR="002C7DBE" w:rsidRDefault="00A16B64">
          <w:pPr>
            <w:pStyle w:val="BA4DEC5325604A808F3B40270E6E941C"/>
          </w:pPr>
          <w:r>
            <w:t>Saturday</w:t>
          </w:r>
        </w:p>
      </w:docPartBody>
    </w:docPart>
    <w:docPart>
      <w:docPartPr>
        <w:name w:val="4A06CC5AAB084698847476D7A5F80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2CF18-64AD-45C3-A667-F64AEC3FC572}"/>
      </w:docPartPr>
      <w:docPartBody>
        <w:p w:rsidR="002C7DBE" w:rsidRDefault="00A16B64">
          <w:pPr>
            <w:pStyle w:val="4A06CC5AAB084698847476D7A5F80A6F"/>
          </w:pPr>
          <w:r>
            <w:t>Sunday</w:t>
          </w:r>
        </w:p>
      </w:docPartBody>
    </w:docPart>
    <w:docPart>
      <w:docPartPr>
        <w:name w:val="A2418540EF2544D2A14BC002BCFE7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C3BDE-6875-44E2-97B0-1C6161A86B73}"/>
      </w:docPartPr>
      <w:docPartBody>
        <w:p w:rsidR="002C7DBE" w:rsidRDefault="00A16B64">
          <w:pPr>
            <w:pStyle w:val="A2418540EF2544D2A14BC002BCFE7225"/>
          </w:pPr>
          <w:r>
            <w:t>Monday</w:t>
          </w:r>
        </w:p>
      </w:docPartBody>
    </w:docPart>
    <w:docPart>
      <w:docPartPr>
        <w:name w:val="2604CF4FAB0242239DF18500F6762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E2E76-7C38-461B-A1F0-415AA228707A}"/>
      </w:docPartPr>
      <w:docPartBody>
        <w:p w:rsidR="002C7DBE" w:rsidRDefault="00A16B64">
          <w:pPr>
            <w:pStyle w:val="2604CF4FAB0242239DF18500F6762C2C"/>
          </w:pPr>
          <w:r>
            <w:t>Tuesday</w:t>
          </w:r>
        </w:p>
      </w:docPartBody>
    </w:docPart>
    <w:docPart>
      <w:docPartPr>
        <w:name w:val="A59D658B094B4A72B4B08D2E8BA6D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B0059-2ECC-48B9-AC12-D4414DE7E163}"/>
      </w:docPartPr>
      <w:docPartBody>
        <w:p w:rsidR="002C7DBE" w:rsidRDefault="00A16B64">
          <w:pPr>
            <w:pStyle w:val="A59D658B094B4A72B4B08D2E8BA6DEB7"/>
          </w:pPr>
          <w:r>
            <w:t>Wednesday</w:t>
          </w:r>
        </w:p>
      </w:docPartBody>
    </w:docPart>
    <w:docPart>
      <w:docPartPr>
        <w:name w:val="79D05EB849E74E358604FDCC286D6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F6EF0-D234-4728-8ED4-18A1CA47DC80}"/>
      </w:docPartPr>
      <w:docPartBody>
        <w:p w:rsidR="002C7DBE" w:rsidRDefault="00A16B64">
          <w:pPr>
            <w:pStyle w:val="79D05EB849E74E358604FDCC286D6BBF"/>
          </w:pPr>
          <w:r>
            <w:t>Thursday</w:t>
          </w:r>
        </w:p>
      </w:docPartBody>
    </w:docPart>
    <w:docPart>
      <w:docPartPr>
        <w:name w:val="4FD043CACE9843D0A9B61A48D3B3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E4E5F-D347-4E42-A7A7-3D0C0E1C3E42}"/>
      </w:docPartPr>
      <w:docPartBody>
        <w:p w:rsidR="002C7DBE" w:rsidRDefault="00A16B64">
          <w:pPr>
            <w:pStyle w:val="4FD043CACE9843D0A9B61A48D3B3111B"/>
          </w:pPr>
          <w:r>
            <w:t>Friday</w:t>
          </w:r>
        </w:p>
      </w:docPartBody>
    </w:docPart>
    <w:docPart>
      <w:docPartPr>
        <w:name w:val="C619448A26194815BE0BBE78021B6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4E84D-4865-4CDA-9869-6DA9DE988EE5}"/>
      </w:docPartPr>
      <w:docPartBody>
        <w:p w:rsidR="002C7DBE" w:rsidRDefault="00A16B64">
          <w:pPr>
            <w:pStyle w:val="C619448A26194815BE0BBE78021B6562"/>
          </w:pPr>
          <w:r>
            <w:t>Saturday</w:t>
          </w:r>
        </w:p>
      </w:docPartBody>
    </w:docPart>
    <w:docPart>
      <w:docPartPr>
        <w:name w:val="6F1B52EFC0F54226BA36925406483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028E1-B6E0-4092-A04B-0DCFE2943B73}"/>
      </w:docPartPr>
      <w:docPartBody>
        <w:p w:rsidR="002C7DBE" w:rsidRDefault="00A16B64">
          <w:pPr>
            <w:pStyle w:val="6F1B52EFC0F54226BA36925406483B9F"/>
          </w:pPr>
          <w:r>
            <w:t>Sunday</w:t>
          </w:r>
        </w:p>
      </w:docPartBody>
    </w:docPart>
    <w:docPart>
      <w:docPartPr>
        <w:name w:val="C50E413BB1A246B68C2F7898A1C7A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91072-0988-4CF6-9287-C7EE07C806A8}"/>
      </w:docPartPr>
      <w:docPartBody>
        <w:p w:rsidR="002C7DBE" w:rsidRDefault="00A16B64">
          <w:pPr>
            <w:pStyle w:val="C50E413BB1A246B68C2F7898A1C7AB6C"/>
          </w:pPr>
          <w:r>
            <w:t>Monday</w:t>
          </w:r>
        </w:p>
      </w:docPartBody>
    </w:docPart>
    <w:docPart>
      <w:docPartPr>
        <w:name w:val="877F04E1D3404723BD23333D7B943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C5E15-E2AF-4429-8EE1-6740AA001164}"/>
      </w:docPartPr>
      <w:docPartBody>
        <w:p w:rsidR="002C7DBE" w:rsidRDefault="00A16B64">
          <w:pPr>
            <w:pStyle w:val="877F04E1D3404723BD23333D7B94304C"/>
          </w:pPr>
          <w:r>
            <w:t>Tuesday</w:t>
          </w:r>
        </w:p>
      </w:docPartBody>
    </w:docPart>
    <w:docPart>
      <w:docPartPr>
        <w:name w:val="A01C50F54F554B3F9B4246B219AE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6BB4F-299E-48A8-B9CE-65C9040C31A4}"/>
      </w:docPartPr>
      <w:docPartBody>
        <w:p w:rsidR="002C7DBE" w:rsidRDefault="00A16B64">
          <w:pPr>
            <w:pStyle w:val="A01C50F54F554B3F9B4246B219AE7B24"/>
          </w:pPr>
          <w:r>
            <w:t>Wednesday</w:t>
          </w:r>
        </w:p>
      </w:docPartBody>
    </w:docPart>
    <w:docPart>
      <w:docPartPr>
        <w:name w:val="C1AD6D03E57746AF9D208CF0F73D5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7D63-B39D-4E73-A10B-1104EACC61BE}"/>
      </w:docPartPr>
      <w:docPartBody>
        <w:p w:rsidR="002C7DBE" w:rsidRDefault="00A16B64">
          <w:pPr>
            <w:pStyle w:val="C1AD6D03E57746AF9D208CF0F73D5033"/>
          </w:pPr>
          <w:r>
            <w:t>Thursday</w:t>
          </w:r>
        </w:p>
      </w:docPartBody>
    </w:docPart>
    <w:docPart>
      <w:docPartPr>
        <w:name w:val="F5E007EB271A460C93474F4CD1E4E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5943C-3ED2-44A2-8473-104623D63495}"/>
      </w:docPartPr>
      <w:docPartBody>
        <w:p w:rsidR="002C7DBE" w:rsidRDefault="00A16B64">
          <w:pPr>
            <w:pStyle w:val="F5E007EB271A460C93474F4CD1E4E349"/>
          </w:pPr>
          <w:r>
            <w:t>Friday</w:t>
          </w:r>
        </w:p>
      </w:docPartBody>
    </w:docPart>
    <w:docPart>
      <w:docPartPr>
        <w:name w:val="6F0F656C75B04CCCAB5850A90DB3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49DA6-9420-4CE8-A165-B2837655D228}"/>
      </w:docPartPr>
      <w:docPartBody>
        <w:p w:rsidR="002C7DBE" w:rsidRDefault="00A16B64">
          <w:pPr>
            <w:pStyle w:val="6F0F656C75B04CCCAB5850A90DB36D1A"/>
          </w:pPr>
          <w:r>
            <w:t>Saturday</w:t>
          </w:r>
        </w:p>
      </w:docPartBody>
    </w:docPart>
    <w:docPart>
      <w:docPartPr>
        <w:name w:val="9FA4A9B6AB0A47BFAAE49E1D7B00A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4FD1F-2DE7-4F19-BF27-073EA20E4577}"/>
      </w:docPartPr>
      <w:docPartBody>
        <w:p w:rsidR="002C7DBE" w:rsidRDefault="00A16B64">
          <w:pPr>
            <w:pStyle w:val="9FA4A9B6AB0A47BFAAE49E1D7B00AB84"/>
          </w:pPr>
          <w:r>
            <w:t>Sunday</w:t>
          </w:r>
        </w:p>
      </w:docPartBody>
    </w:docPart>
    <w:docPart>
      <w:docPartPr>
        <w:name w:val="193D9CA3108342D3AC98F929A2CC1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FEC34-1B90-419D-8D9F-D0341E537B21}"/>
      </w:docPartPr>
      <w:docPartBody>
        <w:p w:rsidR="002C7DBE" w:rsidRDefault="00A16B64">
          <w:pPr>
            <w:pStyle w:val="193D9CA3108342D3AC98F929A2CC1E89"/>
          </w:pPr>
          <w:r>
            <w:t>Monday</w:t>
          </w:r>
        </w:p>
      </w:docPartBody>
    </w:docPart>
    <w:docPart>
      <w:docPartPr>
        <w:name w:val="6281A42DF44446B4AC8220F251C3D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4DA9-989F-4CC8-89CF-6C271DD74DA6}"/>
      </w:docPartPr>
      <w:docPartBody>
        <w:p w:rsidR="002C7DBE" w:rsidRDefault="00A16B64">
          <w:pPr>
            <w:pStyle w:val="6281A42DF44446B4AC8220F251C3DE08"/>
          </w:pPr>
          <w:r>
            <w:t>Tuesday</w:t>
          </w:r>
        </w:p>
      </w:docPartBody>
    </w:docPart>
    <w:docPart>
      <w:docPartPr>
        <w:name w:val="C3DD5D005E6048E6A0664E9B6D899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0466-AE5E-401F-9251-D9E655DEA150}"/>
      </w:docPartPr>
      <w:docPartBody>
        <w:p w:rsidR="002C7DBE" w:rsidRDefault="00A16B64">
          <w:pPr>
            <w:pStyle w:val="C3DD5D005E6048E6A0664E9B6D8991F6"/>
          </w:pPr>
          <w:r>
            <w:t>Wednesday</w:t>
          </w:r>
        </w:p>
      </w:docPartBody>
    </w:docPart>
    <w:docPart>
      <w:docPartPr>
        <w:name w:val="39C1D1F333994F0DAD2D60E089C2C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C308-8702-4979-B392-03675A512EB1}"/>
      </w:docPartPr>
      <w:docPartBody>
        <w:p w:rsidR="002C7DBE" w:rsidRDefault="00A16B64">
          <w:pPr>
            <w:pStyle w:val="39C1D1F333994F0DAD2D60E089C2CE5B"/>
          </w:pPr>
          <w:r>
            <w:t>Thursday</w:t>
          </w:r>
        </w:p>
      </w:docPartBody>
    </w:docPart>
    <w:docPart>
      <w:docPartPr>
        <w:name w:val="C7ABB9FEABAB4F628A8BC0532D0C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D836D-10C3-4E36-9C00-602348AB2B79}"/>
      </w:docPartPr>
      <w:docPartBody>
        <w:p w:rsidR="002C7DBE" w:rsidRDefault="00A16B64">
          <w:pPr>
            <w:pStyle w:val="C7ABB9FEABAB4F628A8BC0532D0C55B0"/>
          </w:pPr>
          <w:r>
            <w:t>Friday</w:t>
          </w:r>
        </w:p>
      </w:docPartBody>
    </w:docPart>
    <w:docPart>
      <w:docPartPr>
        <w:name w:val="6A9DC9EC63AE47E6841A470FB812F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1692F-9CA2-4AEA-AD1C-9B7AE30D9178}"/>
      </w:docPartPr>
      <w:docPartBody>
        <w:p w:rsidR="002C7DBE" w:rsidRDefault="00A16B64">
          <w:pPr>
            <w:pStyle w:val="6A9DC9EC63AE47E6841A470FB812FB20"/>
          </w:pPr>
          <w:r>
            <w:t>Saturday</w:t>
          </w:r>
        </w:p>
      </w:docPartBody>
    </w:docPart>
    <w:docPart>
      <w:docPartPr>
        <w:name w:val="F6310EBFDD524462A5332CFC4453B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7B4F6-C1AF-4C1C-B921-6EC7B8AB0CCA}"/>
      </w:docPartPr>
      <w:docPartBody>
        <w:p w:rsidR="002C7DBE" w:rsidRDefault="00A16B64">
          <w:pPr>
            <w:pStyle w:val="F6310EBFDD524462A5332CFC4453B30B"/>
          </w:pPr>
          <w:r>
            <w:t>Sunday</w:t>
          </w:r>
        </w:p>
      </w:docPartBody>
    </w:docPart>
    <w:docPart>
      <w:docPartPr>
        <w:name w:val="E5C4F1F03570415FB7C1B5223D390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DDC80-4EB4-4AC9-9A39-C4C14ED67ADC}"/>
      </w:docPartPr>
      <w:docPartBody>
        <w:p w:rsidR="002C7DBE" w:rsidRDefault="00A16B64">
          <w:pPr>
            <w:pStyle w:val="E5C4F1F03570415FB7C1B5223D3901A0"/>
          </w:pPr>
          <w:r>
            <w:t>Monday</w:t>
          </w:r>
        </w:p>
      </w:docPartBody>
    </w:docPart>
    <w:docPart>
      <w:docPartPr>
        <w:name w:val="1CBAE5B69748448EBE47635C01A24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F10EE-5038-4784-84D6-24D12C14F972}"/>
      </w:docPartPr>
      <w:docPartBody>
        <w:p w:rsidR="002C7DBE" w:rsidRDefault="00A16B64">
          <w:pPr>
            <w:pStyle w:val="1CBAE5B69748448EBE47635C01A24F32"/>
          </w:pPr>
          <w:r>
            <w:t>Tuesday</w:t>
          </w:r>
        </w:p>
      </w:docPartBody>
    </w:docPart>
    <w:docPart>
      <w:docPartPr>
        <w:name w:val="C21AC85908904849BC12B3C30124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E726-4554-4DCF-BBF7-18E5DEB5B699}"/>
      </w:docPartPr>
      <w:docPartBody>
        <w:p w:rsidR="002C7DBE" w:rsidRDefault="00A16B64">
          <w:pPr>
            <w:pStyle w:val="C21AC85908904849BC12B3C30124C0A5"/>
          </w:pPr>
          <w:r>
            <w:t>Wednesday</w:t>
          </w:r>
        </w:p>
      </w:docPartBody>
    </w:docPart>
    <w:docPart>
      <w:docPartPr>
        <w:name w:val="2A99461C569345F68BB6E6AD6547E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11F3-8594-44AE-87FB-ABBCC081F115}"/>
      </w:docPartPr>
      <w:docPartBody>
        <w:p w:rsidR="002C7DBE" w:rsidRDefault="00A16B64">
          <w:pPr>
            <w:pStyle w:val="2A99461C569345F68BB6E6AD6547EF93"/>
          </w:pPr>
          <w:r>
            <w:t>Thursday</w:t>
          </w:r>
        </w:p>
      </w:docPartBody>
    </w:docPart>
    <w:docPart>
      <w:docPartPr>
        <w:name w:val="0FE2DD8B2CDE4FDCB849C93FCF3EA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A05D6-D48D-4141-BD37-981AEA30D0C3}"/>
      </w:docPartPr>
      <w:docPartBody>
        <w:p w:rsidR="002C7DBE" w:rsidRDefault="00A16B64">
          <w:pPr>
            <w:pStyle w:val="0FE2DD8B2CDE4FDCB849C93FCF3EA5E6"/>
          </w:pPr>
          <w:r>
            <w:t>Friday</w:t>
          </w:r>
        </w:p>
      </w:docPartBody>
    </w:docPart>
    <w:docPart>
      <w:docPartPr>
        <w:name w:val="E907EB9D21864C94B40A29818BDC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F4F72-A98B-4D1A-8482-F15F3FBD7B03}"/>
      </w:docPartPr>
      <w:docPartBody>
        <w:p w:rsidR="002C7DBE" w:rsidRDefault="00A16B64">
          <w:pPr>
            <w:pStyle w:val="E907EB9D21864C94B40A29818BDC3567"/>
          </w:pPr>
          <w:r>
            <w:t>Saturday</w:t>
          </w:r>
        </w:p>
      </w:docPartBody>
    </w:docPart>
    <w:docPart>
      <w:docPartPr>
        <w:name w:val="F156A2CE0381476097F1D00B9D045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BE57C-1F60-47FA-A785-F988A189BB64}"/>
      </w:docPartPr>
      <w:docPartBody>
        <w:p w:rsidR="002C7DBE" w:rsidRDefault="00A16B64">
          <w:pPr>
            <w:pStyle w:val="F156A2CE0381476097F1D00B9D0451EB"/>
          </w:pPr>
          <w:r>
            <w:t>Sunday</w:t>
          </w:r>
        </w:p>
      </w:docPartBody>
    </w:docPart>
    <w:docPart>
      <w:docPartPr>
        <w:name w:val="08199F9EB57849EA8836B374A6970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BC319-E1BC-42FF-AF71-E527F4728282}"/>
      </w:docPartPr>
      <w:docPartBody>
        <w:p w:rsidR="002C7DBE" w:rsidRDefault="00A16B64">
          <w:pPr>
            <w:pStyle w:val="08199F9EB57849EA8836B374A6970F88"/>
          </w:pPr>
          <w:r>
            <w:t>Monday</w:t>
          </w:r>
        </w:p>
      </w:docPartBody>
    </w:docPart>
    <w:docPart>
      <w:docPartPr>
        <w:name w:val="CBF842D0D4B84D9D874BE4411B0AC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12A31-5149-4F42-9EFE-BA10FED59DEC}"/>
      </w:docPartPr>
      <w:docPartBody>
        <w:p w:rsidR="002C7DBE" w:rsidRDefault="00A16B64">
          <w:pPr>
            <w:pStyle w:val="CBF842D0D4B84D9D874BE4411B0ACAF7"/>
          </w:pPr>
          <w:r>
            <w:t>Tuesday</w:t>
          </w:r>
        </w:p>
      </w:docPartBody>
    </w:docPart>
    <w:docPart>
      <w:docPartPr>
        <w:name w:val="C379B0DA57D841F5B94E184F957E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A43C9-26C8-41AA-9397-70467F73893D}"/>
      </w:docPartPr>
      <w:docPartBody>
        <w:p w:rsidR="002C7DBE" w:rsidRDefault="00A16B64">
          <w:pPr>
            <w:pStyle w:val="C379B0DA57D841F5B94E184F957E7180"/>
          </w:pPr>
          <w:r>
            <w:t>Wednesday</w:t>
          </w:r>
        </w:p>
      </w:docPartBody>
    </w:docPart>
    <w:docPart>
      <w:docPartPr>
        <w:name w:val="CAF5BF8A92614F718FF285F6C1A7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44C3B-B346-45B0-8DA4-1BB27E7DB951}"/>
      </w:docPartPr>
      <w:docPartBody>
        <w:p w:rsidR="002C7DBE" w:rsidRDefault="00A16B64">
          <w:pPr>
            <w:pStyle w:val="CAF5BF8A92614F718FF285F6C1A7E849"/>
          </w:pPr>
          <w:r>
            <w:t>Thursday</w:t>
          </w:r>
        </w:p>
      </w:docPartBody>
    </w:docPart>
    <w:docPart>
      <w:docPartPr>
        <w:name w:val="9B00D7AD30CA46EABCE5AF02AEA15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263C-51EE-414D-B092-DC1A07429A47}"/>
      </w:docPartPr>
      <w:docPartBody>
        <w:p w:rsidR="002C7DBE" w:rsidRDefault="00A16B64">
          <w:pPr>
            <w:pStyle w:val="9B00D7AD30CA46EABCE5AF02AEA1596A"/>
          </w:pPr>
          <w:r>
            <w:t>Friday</w:t>
          </w:r>
        </w:p>
      </w:docPartBody>
    </w:docPart>
    <w:docPart>
      <w:docPartPr>
        <w:name w:val="ED9A726EA4214E349E7CEA1A25A0B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4711-0B25-4D34-A3F0-A1A6938BCFB4}"/>
      </w:docPartPr>
      <w:docPartBody>
        <w:p w:rsidR="002C7DBE" w:rsidRDefault="00A16B64">
          <w:pPr>
            <w:pStyle w:val="ED9A726EA4214E349E7CEA1A25A0B721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3F"/>
    <w:rsid w:val="000F266D"/>
    <w:rsid w:val="002C7DBE"/>
    <w:rsid w:val="0030232C"/>
    <w:rsid w:val="00480725"/>
    <w:rsid w:val="00484BD0"/>
    <w:rsid w:val="004E3452"/>
    <w:rsid w:val="004E77B0"/>
    <w:rsid w:val="006273AA"/>
    <w:rsid w:val="0076037C"/>
    <w:rsid w:val="007C2F5C"/>
    <w:rsid w:val="0081373F"/>
    <w:rsid w:val="008C7C9D"/>
    <w:rsid w:val="009015BE"/>
    <w:rsid w:val="00980F69"/>
    <w:rsid w:val="00A16B64"/>
    <w:rsid w:val="00A75584"/>
    <w:rsid w:val="00AD19D5"/>
    <w:rsid w:val="00AF4EA2"/>
    <w:rsid w:val="00BE4B40"/>
    <w:rsid w:val="00CF0827"/>
    <w:rsid w:val="00D46682"/>
    <w:rsid w:val="00DC51D8"/>
    <w:rsid w:val="00DE6336"/>
    <w:rsid w:val="00F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7A0AD9E30F4EBE9DBB4BD8C11AD9D0">
    <w:name w:val="6A7A0AD9E30F4EBE9DBB4BD8C11AD9D0"/>
  </w:style>
  <w:style w:type="paragraph" w:customStyle="1" w:styleId="EE309C4C18444E02A44E8361F9897DD9">
    <w:name w:val="EE309C4C18444E02A44E8361F9897DD9"/>
  </w:style>
  <w:style w:type="paragraph" w:customStyle="1" w:styleId="B3157C7610744DB797F8127FF41320E6">
    <w:name w:val="B3157C7610744DB797F8127FF41320E6"/>
  </w:style>
  <w:style w:type="paragraph" w:customStyle="1" w:styleId="EE42FCC65D2F43B588A8E65E19BC070B">
    <w:name w:val="EE42FCC65D2F43B588A8E65E19BC070B"/>
  </w:style>
  <w:style w:type="paragraph" w:customStyle="1" w:styleId="0F1FBB270FC04AA7841DB73B30D18678">
    <w:name w:val="0F1FBB270FC04AA7841DB73B30D18678"/>
  </w:style>
  <w:style w:type="paragraph" w:customStyle="1" w:styleId="3668D815487E46ED94CD68CE4DC9E140">
    <w:name w:val="3668D815487E46ED94CD68CE4DC9E140"/>
  </w:style>
  <w:style w:type="paragraph" w:customStyle="1" w:styleId="C2443252B1C6434A8A26050998B8FAFC">
    <w:name w:val="C2443252B1C6434A8A26050998B8FAFC"/>
  </w:style>
  <w:style w:type="paragraph" w:customStyle="1" w:styleId="BA1A9687E461446B98D85FDF1AD76DA8">
    <w:name w:val="BA1A9687E461446B98D85FDF1AD76DA8"/>
  </w:style>
  <w:style w:type="paragraph" w:customStyle="1" w:styleId="32FA067B0309430BB2EA353E8D059C36">
    <w:name w:val="32FA067B0309430BB2EA353E8D059C36"/>
  </w:style>
  <w:style w:type="paragraph" w:customStyle="1" w:styleId="33654FC3E9624C538B3ACD5A4671A3AA">
    <w:name w:val="33654FC3E9624C538B3ACD5A4671A3AA"/>
  </w:style>
  <w:style w:type="paragraph" w:customStyle="1" w:styleId="D5A825D2B4A946FCB805490A346356E1">
    <w:name w:val="D5A825D2B4A946FCB805490A346356E1"/>
  </w:style>
  <w:style w:type="paragraph" w:customStyle="1" w:styleId="1CFE2F1B65454F3DAC086238F3305195">
    <w:name w:val="1CFE2F1B65454F3DAC086238F3305195"/>
  </w:style>
  <w:style w:type="paragraph" w:customStyle="1" w:styleId="A501BE5D3A944528B4FDE97F44049CF4">
    <w:name w:val="A501BE5D3A944528B4FDE97F44049CF4"/>
  </w:style>
  <w:style w:type="paragraph" w:customStyle="1" w:styleId="73CA05FA60394C55AEFDB8B7714B6342">
    <w:name w:val="73CA05FA60394C55AEFDB8B7714B6342"/>
  </w:style>
  <w:style w:type="paragraph" w:customStyle="1" w:styleId="7C36C9A7D896484C8CD8A34C7169C4CD">
    <w:name w:val="7C36C9A7D896484C8CD8A34C7169C4CD"/>
  </w:style>
  <w:style w:type="paragraph" w:customStyle="1" w:styleId="D862978C96B8432CBBB1903EF8395490">
    <w:name w:val="D862978C96B8432CBBB1903EF8395490"/>
  </w:style>
  <w:style w:type="paragraph" w:customStyle="1" w:styleId="7FD193563D884E039C11902D366C4D25">
    <w:name w:val="7FD193563D884E039C11902D366C4D25"/>
  </w:style>
  <w:style w:type="paragraph" w:customStyle="1" w:styleId="0F7F57366A7B493E9051E574E0B92DA1">
    <w:name w:val="0F7F57366A7B493E9051E574E0B92DA1"/>
  </w:style>
  <w:style w:type="paragraph" w:customStyle="1" w:styleId="720AE8857B1B4F308C820F03B58F743F">
    <w:name w:val="720AE8857B1B4F308C820F03B58F743F"/>
  </w:style>
  <w:style w:type="paragraph" w:customStyle="1" w:styleId="0CE2AABBFC144B8598953186A6748496">
    <w:name w:val="0CE2AABBFC144B8598953186A6748496"/>
  </w:style>
  <w:style w:type="paragraph" w:customStyle="1" w:styleId="9065F3E7CA80470DAB99EA8592670410">
    <w:name w:val="9065F3E7CA80470DAB99EA8592670410"/>
  </w:style>
  <w:style w:type="paragraph" w:customStyle="1" w:styleId="4277CAA4539649178F2BE01257E75A3D">
    <w:name w:val="4277CAA4539649178F2BE01257E75A3D"/>
  </w:style>
  <w:style w:type="paragraph" w:customStyle="1" w:styleId="D0539DAEF3384FAEB027CA2E09596C2F">
    <w:name w:val="D0539DAEF3384FAEB027CA2E09596C2F"/>
  </w:style>
  <w:style w:type="paragraph" w:customStyle="1" w:styleId="CC0A6EC5689A463188D16EE2B4B2DBD4">
    <w:name w:val="CC0A6EC5689A463188D16EE2B4B2DBD4"/>
  </w:style>
  <w:style w:type="paragraph" w:customStyle="1" w:styleId="984BD23CD1FA4C8187CD2CA29AA93016">
    <w:name w:val="984BD23CD1FA4C8187CD2CA29AA93016"/>
  </w:style>
  <w:style w:type="paragraph" w:customStyle="1" w:styleId="64002F67D3484A49B136A6D8D38DBCCA">
    <w:name w:val="64002F67D3484A49B136A6D8D38DBCCA"/>
  </w:style>
  <w:style w:type="paragraph" w:customStyle="1" w:styleId="654F1D1F30A54AD49FF26AAD0A48BED2">
    <w:name w:val="654F1D1F30A54AD49FF26AAD0A48BED2"/>
  </w:style>
  <w:style w:type="paragraph" w:customStyle="1" w:styleId="8A60DD63A6B34004AA958BFCA472E0AB">
    <w:name w:val="8A60DD63A6B34004AA958BFCA472E0AB"/>
  </w:style>
  <w:style w:type="paragraph" w:customStyle="1" w:styleId="6B6AEC8005F84987AB903ADC23255C2B">
    <w:name w:val="6B6AEC8005F84987AB903ADC23255C2B"/>
  </w:style>
  <w:style w:type="paragraph" w:customStyle="1" w:styleId="B053786AFCCC44B686F8EB2E58919FFD">
    <w:name w:val="B053786AFCCC44B686F8EB2E58919FFD"/>
  </w:style>
  <w:style w:type="paragraph" w:customStyle="1" w:styleId="D8F92C482D4E4B7CB284704708B7DB68">
    <w:name w:val="D8F92C482D4E4B7CB284704708B7DB68"/>
  </w:style>
  <w:style w:type="paragraph" w:customStyle="1" w:styleId="EC93967408F54593A7CD19934A1E1F60">
    <w:name w:val="EC93967408F54593A7CD19934A1E1F60"/>
  </w:style>
  <w:style w:type="paragraph" w:customStyle="1" w:styleId="5087D1A85C5A4DC395E60EEC772227D7">
    <w:name w:val="5087D1A85C5A4DC395E60EEC772227D7"/>
  </w:style>
  <w:style w:type="paragraph" w:customStyle="1" w:styleId="6AF7ADBAB81246328CB68F3F45C9AC59">
    <w:name w:val="6AF7ADBAB81246328CB68F3F45C9AC59"/>
  </w:style>
  <w:style w:type="paragraph" w:customStyle="1" w:styleId="4553D42B106346AA9F6ACEBB49965F50">
    <w:name w:val="4553D42B106346AA9F6ACEBB49965F50"/>
  </w:style>
  <w:style w:type="paragraph" w:customStyle="1" w:styleId="72440D59D1B546998E1091A32945AA63">
    <w:name w:val="72440D59D1B546998E1091A32945AA63"/>
  </w:style>
  <w:style w:type="paragraph" w:customStyle="1" w:styleId="DCE88073B13242E0995728414A462FF4">
    <w:name w:val="DCE88073B13242E0995728414A462FF4"/>
  </w:style>
  <w:style w:type="paragraph" w:customStyle="1" w:styleId="DD354185AC1B4A549792E680094B05E8">
    <w:name w:val="DD354185AC1B4A549792E680094B05E8"/>
  </w:style>
  <w:style w:type="paragraph" w:customStyle="1" w:styleId="69AB91C6C60B4AF8AA1381623D50C0F4">
    <w:name w:val="69AB91C6C60B4AF8AA1381623D50C0F4"/>
  </w:style>
  <w:style w:type="paragraph" w:customStyle="1" w:styleId="79402D6C7FCB4240BDBD67DF840B5DA5">
    <w:name w:val="79402D6C7FCB4240BDBD67DF840B5DA5"/>
  </w:style>
  <w:style w:type="paragraph" w:customStyle="1" w:styleId="DCC4BD6B9B6947FF94F1138E60648770">
    <w:name w:val="DCC4BD6B9B6947FF94F1138E60648770"/>
  </w:style>
  <w:style w:type="paragraph" w:customStyle="1" w:styleId="E154B975548C4694878B544A8E2E0C91">
    <w:name w:val="E154B975548C4694878B544A8E2E0C91"/>
  </w:style>
  <w:style w:type="paragraph" w:customStyle="1" w:styleId="08154FD3831F4278A9543552A7430759">
    <w:name w:val="08154FD3831F4278A9543552A7430759"/>
  </w:style>
  <w:style w:type="paragraph" w:customStyle="1" w:styleId="7BE39C42798040A499B39F11C5796703">
    <w:name w:val="7BE39C42798040A499B39F11C5796703"/>
  </w:style>
  <w:style w:type="paragraph" w:customStyle="1" w:styleId="3C3DBD17C75B4D3FBFCCB993EB359011">
    <w:name w:val="3C3DBD17C75B4D3FBFCCB993EB359011"/>
  </w:style>
  <w:style w:type="paragraph" w:customStyle="1" w:styleId="BC9044F7FA9E482B969625D78449E198">
    <w:name w:val="BC9044F7FA9E482B969625D78449E198"/>
  </w:style>
  <w:style w:type="paragraph" w:customStyle="1" w:styleId="9ADF9A8A3E8E4BA3A1C536AFAFF30352">
    <w:name w:val="9ADF9A8A3E8E4BA3A1C536AFAFF30352"/>
  </w:style>
  <w:style w:type="paragraph" w:customStyle="1" w:styleId="985D2E4DC483493D8C19CEAA62F0F882">
    <w:name w:val="985D2E4DC483493D8C19CEAA62F0F882"/>
  </w:style>
  <w:style w:type="paragraph" w:customStyle="1" w:styleId="BA4DEC5325604A808F3B40270E6E941C">
    <w:name w:val="BA4DEC5325604A808F3B40270E6E941C"/>
  </w:style>
  <w:style w:type="paragraph" w:customStyle="1" w:styleId="4A06CC5AAB084698847476D7A5F80A6F">
    <w:name w:val="4A06CC5AAB084698847476D7A5F80A6F"/>
  </w:style>
  <w:style w:type="paragraph" w:customStyle="1" w:styleId="A2418540EF2544D2A14BC002BCFE7225">
    <w:name w:val="A2418540EF2544D2A14BC002BCFE7225"/>
  </w:style>
  <w:style w:type="paragraph" w:customStyle="1" w:styleId="2604CF4FAB0242239DF18500F6762C2C">
    <w:name w:val="2604CF4FAB0242239DF18500F6762C2C"/>
  </w:style>
  <w:style w:type="paragraph" w:customStyle="1" w:styleId="A59D658B094B4A72B4B08D2E8BA6DEB7">
    <w:name w:val="A59D658B094B4A72B4B08D2E8BA6DEB7"/>
  </w:style>
  <w:style w:type="paragraph" w:customStyle="1" w:styleId="79D05EB849E74E358604FDCC286D6BBF">
    <w:name w:val="79D05EB849E74E358604FDCC286D6BBF"/>
  </w:style>
  <w:style w:type="paragraph" w:customStyle="1" w:styleId="4FD043CACE9843D0A9B61A48D3B3111B">
    <w:name w:val="4FD043CACE9843D0A9B61A48D3B3111B"/>
  </w:style>
  <w:style w:type="paragraph" w:customStyle="1" w:styleId="C619448A26194815BE0BBE78021B6562">
    <w:name w:val="C619448A26194815BE0BBE78021B6562"/>
  </w:style>
  <w:style w:type="paragraph" w:customStyle="1" w:styleId="6F1B52EFC0F54226BA36925406483B9F">
    <w:name w:val="6F1B52EFC0F54226BA36925406483B9F"/>
  </w:style>
  <w:style w:type="paragraph" w:customStyle="1" w:styleId="C50E413BB1A246B68C2F7898A1C7AB6C">
    <w:name w:val="C50E413BB1A246B68C2F7898A1C7AB6C"/>
  </w:style>
  <w:style w:type="paragraph" w:customStyle="1" w:styleId="877F04E1D3404723BD23333D7B94304C">
    <w:name w:val="877F04E1D3404723BD23333D7B94304C"/>
  </w:style>
  <w:style w:type="paragraph" w:customStyle="1" w:styleId="A01C50F54F554B3F9B4246B219AE7B24">
    <w:name w:val="A01C50F54F554B3F9B4246B219AE7B24"/>
  </w:style>
  <w:style w:type="paragraph" w:customStyle="1" w:styleId="C1AD6D03E57746AF9D208CF0F73D5033">
    <w:name w:val="C1AD6D03E57746AF9D208CF0F73D5033"/>
  </w:style>
  <w:style w:type="paragraph" w:customStyle="1" w:styleId="F5E007EB271A460C93474F4CD1E4E349">
    <w:name w:val="F5E007EB271A460C93474F4CD1E4E349"/>
  </w:style>
  <w:style w:type="paragraph" w:customStyle="1" w:styleId="6F0F656C75B04CCCAB5850A90DB36D1A">
    <w:name w:val="6F0F656C75B04CCCAB5850A90DB36D1A"/>
  </w:style>
  <w:style w:type="paragraph" w:customStyle="1" w:styleId="9FA4A9B6AB0A47BFAAE49E1D7B00AB84">
    <w:name w:val="9FA4A9B6AB0A47BFAAE49E1D7B00AB84"/>
  </w:style>
  <w:style w:type="paragraph" w:customStyle="1" w:styleId="193D9CA3108342D3AC98F929A2CC1E89">
    <w:name w:val="193D9CA3108342D3AC98F929A2CC1E89"/>
  </w:style>
  <w:style w:type="paragraph" w:customStyle="1" w:styleId="6281A42DF44446B4AC8220F251C3DE08">
    <w:name w:val="6281A42DF44446B4AC8220F251C3DE08"/>
  </w:style>
  <w:style w:type="paragraph" w:customStyle="1" w:styleId="C3DD5D005E6048E6A0664E9B6D8991F6">
    <w:name w:val="C3DD5D005E6048E6A0664E9B6D8991F6"/>
  </w:style>
  <w:style w:type="paragraph" w:customStyle="1" w:styleId="39C1D1F333994F0DAD2D60E089C2CE5B">
    <w:name w:val="39C1D1F333994F0DAD2D60E089C2CE5B"/>
  </w:style>
  <w:style w:type="paragraph" w:customStyle="1" w:styleId="C7ABB9FEABAB4F628A8BC0532D0C55B0">
    <w:name w:val="C7ABB9FEABAB4F628A8BC0532D0C55B0"/>
  </w:style>
  <w:style w:type="paragraph" w:customStyle="1" w:styleId="6A9DC9EC63AE47E6841A470FB812FB20">
    <w:name w:val="6A9DC9EC63AE47E6841A470FB812FB20"/>
  </w:style>
  <w:style w:type="paragraph" w:customStyle="1" w:styleId="F6310EBFDD524462A5332CFC4453B30B">
    <w:name w:val="F6310EBFDD524462A5332CFC4453B30B"/>
  </w:style>
  <w:style w:type="paragraph" w:customStyle="1" w:styleId="E5C4F1F03570415FB7C1B5223D3901A0">
    <w:name w:val="E5C4F1F03570415FB7C1B5223D3901A0"/>
  </w:style>
  <w:style w:type="paragraph" w:customStyle="1" w:styleId="1CBAE5B69748448EBE47635C01A24F32">
    <w:name w:val="1CBAE5B69748448EBE47635C01A24F32"/>
  </w:style>
  <w:style w:type="paragraph" w:customStyle="1" w:styleId="C21AC85908904849BC12B3C30124C0A5">
    <w:name w:val="C21AC85908904849BC12B3C30124C0A5"/>
  </w:style>
  <w:style w:type="paragraph" w:customStyle="1" w:styleId="2A99461C569345F68BB6E6AD6547EF93">
    <w:name w:val="2A99461C569345F68BB6E6AD6547EF93"/>
  </w:style>
  <w:style w:type="paragraph" w:customStyle="1" w:styleId="0FE2DD8B2CDE4FDCB849C93FCF3EA5E6">
    <w:name w:val="0FE2DD8B2CDE4FDCB849C93FCF3EA5E6"/>
  </w:style>
  <w:style w:type="paragraph" w:customStyle="1" w:styleId="E907EB9D21864C94B40A29818BDC3567">
    <w:name w:val="E907EB9D21864C94B40A29818BDC3567"/>
  </w:style>
  <w:style w:type="paragraph" w:customStyle="1" w:styleId="F156A2CE0381476097F1D00B9D0451EB">
    <w:name w:val="F156A2CE0381476097F1D00B9D0451EB"/>
  </w:style>
  <w:style w:type="paragraph" w:customStyle="1" w:styleId="08199F9EB57849EA8836B374A6970F88">
    <w:name w:val="08199F9EB57849EA8836B374A6970F88"/>
  </w:style>
  <w:style w:type="paragraph" w:customStyle="1" w:styleId="CBF842D0D4B84D9D874BE4411B0ACAF7">
    <w:name w:val="CBF842D0D4B84D9D874BE4411B0ACAF7"/>
  </w:style>
  <w:style w:type="paragraph" w:customStyle="1" w:styleId="C379B0DA57D841F5B94E184F957E7180">
    <w:name w:val="C379B0DA57D841F5B94E184F957E7180"/>
  </w:style>
  <w:style w:type="paragraph" w:customStyle="1" w:styleId="CAF5BF8A92614F718FF285F6C1A7E849">
    <w:name w:val="CAF5BF8A92614F718FF285F6C1A7E849"/>
  </w:style>
  <w:style w:type="paragraph" w:customStyle="1" w:styleId="9B00D7AD30CA46EABCE5AF02AEA1596A">
    <w:name w:val="9B00D7AD30CA46EABCE5AF02AEA1596A"/>
  </w:style>
  <w:style w:type="paragraph" w:customStyle="1" w:styleId="ED9A726EA4214E349E7CEA1A25A0B721">
    <w:name w:val="ED9A726EA4214E349E7CEA1A25A0B7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4CA53-7DCA-444A-BA3B-39E2BDA5CFA0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3AFF9CC-C508-4D7D-8F12-8AEA99F68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F3F8B-7E5E-463B-80D8-1B9619DC30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BF40B-BDDE-43AA-AF71-C11C7B7CC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6</TotalTime>
  <Pages>12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McArdle</dc:creator>
  <cp:keywords/>
  <dc:description/>
  <cp:lastModifiedBy>Kat McArdle</cp:lastModifiedBy>
  <cp:revision>3</cp:revision>
  <dcterms:created xsi:type="dcterms:W3CDTF">2026-07-31T16:10:00Z</dcterms:created>
  <dcterms:modified xsi:type="dcterms:W3CDTF">2026-08-19T22:45:00Z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